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05D34" w14:textId="121C7C22" w:rsidR="006B3869" w:rsidRPr="00AB21A7" w:rsidRDefault="00AB21A7" w:rsidP="006B3869">
      <w:pPr>
        <w:pStyle w:val="Nzev"/>
        <w:rPr>
          <w:sz w:val="40"/>
          <w:szCs w:val="40"/>
          <w:lang w:val="sk-SK"/>
        </w:rPr>
      </w:pPr>
      <w:r>
        <w:rPr>
          <w:lang w:bidi="de-DE"/>
        </w:rPr>
        <w:t xml:space="preserve">UNSERE ŽAROŠICE </w:t>
      </w:r>
      <w:r w:rsidR="00E2408A">
        <w:rPr>
          <w:lang w:bidi="de-DE"/>
        </w:rPr>
        <w:br/>
      </w:r>
      <w:r w:rsidR="00527908">
        <w:rPr>
          <w:sz w:val="40"/>
          <w:szCs w:val="40"/>
          <w:lang w:bidi="de-DE"/>
        </w:rPr>
        <w:t>TON- und BILDAUFNAHME, VIDEOBEARBEITUNG</w:t>
      </w:r>
    </w:p>
    <w:p w14:paraId="6C3F2E62" w14:textId="77777777" w:rsidR="00AB21A7" w:rsidRPr="00AB21A7" w:rsidRDefault="00AB21A7" w:rsidP="00AB21A7">
      <w:pPr>
        <w:rPr>
          <w:lang w:val="sk-SK"/>
        </w:rPr>
      </w:pPr>
    </w:p>
    <w:p w14:paraId="42E9131A" w14:textId="028EB619" w:rsidR="006B3869" w:rsidRDefault="006B3869" w:rsidP="006B3869">
      <w:pPr>
        <w:rPr>
          <w:lang w:val="sk-SK"/>
        </w:rPr>
      </w:pPr>
    </w:p>
    <w:p w14:paraId="37EC94E8" w14:textId="0A194820" w:rsidR="006B3869" w:rsidRDefault="006B3869" w:rsidP="006B3869">
      <w:pPr>
        <w:rPr>
          <w:lang w:val="sk-SK"/>
        </w:rPr>
      </w:pPr>
    </w:p>
    <w:p w14:paraId="3FB488AF" w14:textId="77777777" w:rsidR="0055614B" w:rsidRDefault="0055614B" w:rsidP="006B3869">
      <w:pPr>
        <w:pStyle w:val="Podnadpis"/>
        <w:rPr>
          <w:lang w:val="sk-SK"/>
        </w:rPr>
      </w:pPr>
      <w:r>
        <w:rPr>
          <w:lang w:bidi="de-DE"/>
        </w:rPr>
        <w:t xml:space="preserve">Základní škola a Mateřská škola Žarošice, Region Hodonín, </w:t>
      </w:r>
    </w:p>
    <w:p w14:paraId="06F0B4D1" w14:textId="38FF92EE" w:rsidR="006B3869" w:rsidRDefault="0055614B" w:rsidP="006B3869">
      <w:pPr>
        <w:pStyle w:val="Podnadpis"/>
        <w:rPr>
          <w:lang w:val="sk-SK"/>
        </w:rPr>
      </w:pPr>
      <w:r>
        <w:rPr>
          <w:lang w:bidi="de-DE"/>
        </w:rPr>
        <w:t>příspěvková organizace</w:t>
      </w:r>
    </w:p>
    <w:p w14:paraId="79C371F9" w14:textId="4842F53F" w:rsidR="006B3869" w:rsidRDefault="0055614B" w:rsidP="006B3869">
      <w:pPr>
        <w:pStyle w:val="Podnadpis"/>
        <w:rPr>
          <w:lang w:val="sk-SK"/>
        </w:rPr>
      </w:pPr>
      <w:r>
        <w:rPr>
          <w:lang w:bidi="de-DE"/>
        </w:rPr>
        <w:t>696 34 Žarošice 321</w:t>
      </w:r>
    </w:p>
    <w:p w14:paraId="4EF5C3D2" w14:textId="7BAC52B1" w:rsidR="006B3869" w:rsidRDefault="006B3869">
      <w:pPr>
        <w:rPr>
          <w:lang w:val="sk-SK"/>
        </w:rPr>
      </w:pPr>
      <w:r>
        <w:rPr>
          <w:lang w:bidi="de-DE"/>
        </w:rPr>
        <w:br w:type="page"/>
      </w:r>
    </w:p>
    <w:sdt>
      <w:sdtPr>
        <w:rPr>
          <w:rFonts w:asciiTheme="minorHAnsi" w:eastAsiaTheme="minorEastAsia" w:hAnsiTheme="minorHAnsi" w:cstheme="minorBidi"/>
          <w:color w:val="auto"/>
          <w:sz w:val="21"/>
          <w:szCs w:val="21"/>
        </w:rPr>
        <w:id w:val="1129969424"/>
        <w:docPartObj>
          <w:docPartGallery w:val="Table of Contents"/>
          <w:docPartUnique/>
        </w:docPartObj>
      </w:sdtPr>
      <w:sdtContent>
        <w:p w14:paraId="447064A4" w14:textId="57D94CC7" w:rsidR="006B3869" w:rsidRDefault="006B3869">
          <w:pPr>
            <w:pStyle w:val="Nadpisobsahu"/>
          </w:pPr>
          <w:r>
            <w:rPr>
              <w:lang w:bidi="de-DE"/>
            </w:rPr>
            <w:t>Inhalt</w:t>
          </w:r>
        </w:p>
        <w:p w14:paraId="25ECB0F7" w14:textId="71170542" w:rsidR="00FF3489" w:rsidRDefault="006B3869">
          <w:pPr>
            <w:pStyle w:val="Obsah1"/>
            <w:tabs>
              <w:tab w:val="right" w:leader="dot" w:pos="9056"/>
            </w:tabs>
            <w:rPr>
              <w:noProof/>
              <w:sz w:val="24"/>
              <w:szCs w:val="24"/>
              <w:lang w:val="cs-CZ" w:eastAsia="cs-CZ"/>
            </w:rPr>
          </w:pPr>
          <w:r>
            <w:rPr>
              <w:lang w:bidi="de-DE"/>
            </w:rPr>
            <w:fldChar w:fldCharType="begin"/>
          </w:r>
          <w:r>
            <w:rPr>
              <w:lang w:bidi="de-DE"/>
            </w:rPr>
            <w:instrText xml:space="preserve"> TOC \o "1-3" \h \z \u </w:instrText>
          </w:r>
          <w:r>
            <w:rPr>
              <w:lang w:bidi="de-DE"/>
            </w:rPr>
            <w:fldChar w:fldCharType="separate"/>
          </w:r>
          <w:hyperlink w:anchor="_Toc117416699" w:history="1">
            <w:r w:rsidR="00FF3489" w:rsidRPr="00BA63B3">
              <w:rPr>
                <w:rStyle w:val="Hypertextovodkaz"/>
                <w:noProof/>
                <w:lang w:bidi="de-DE"/>
              </w:rPr>
              <w:t>Informationen über das Projekt</w:t>
            </w:r>
            <w:r w:rsidR="00FF3489">
              <w:rPr>
                <w:noProof/>
                <w:webHidden/>
              </w:rPr>
              <w:tab/>
            </w:r>
            <w:r w:rsidR="00FF3489">
              <w:rPr>
                <w:noProof/>
                <w:webHidden/>
              </w:rPr>
              <w:fldChar w:fldCharType="begin"/>
            </w:r>
            <w:r w:rsidR="00FF3489">
              <w:rPr>
                <w:noProof/>
                <w:webHidden/>
              </w:rPr>
              <w:instrText xml:space="preserve"> PAGEREF _Toc117416699 \h </w:instrText>
            </w:r>
            <w:r w:rsidR="00FF3489">
              <w:rPr>
                <w:noProof/>
                <w:webHidden/>
              </w:rPr>
            </w:r>
            <w:r w:rsidR="00FF3489">
              <w:rPr>
                <w:noProof/>
                <w:webHidden/>
              </w:rPr>
              <w:fldChar w:fldCharType="separate"/>
            </w:r>
            <w:r w:rsidR="00FF3489">
              <w:rPr>
                <w:noProof/>
                <w:webHidden/>
              </w:rPr>
              <w:t>3</w:t>
            </w:r>
            <w:r w:rsidR="00FF3489">
              <w:rPr>
                <w:noProof/>
                <w:webHidden/>
              </w:rPr>
              <w:fldChar w:fldCharType="end"/>
            </w:r>
          </w:hyperlink>
        </w:p>
        <w:p w14:paraId="044DADF4" w14:textId="31162C78" w:rsidR="00FF3489" w:rsidRDefault="00FF3489">
          <w:pPr>
            <w:pStyle w:val="Obsah3"/>
            <w:tabs>
              <w:tab w:val="right" w:leader="dot" w:pos="9056"/>
            </w:tabs>
            <w:rPr>
              <w:noProof/>
              <w:sz w:val="24"/>
              <w:szCs w:val="24"/>
              <w:lang w:val="cs-CZ" w:eastAsia="cs-CZ"/>
            </w:rPr>
          </w:pPr>
          <w:hyperlink w:anchor="_Toc117416700" w:history="1">
            <w:r w:rsidRPr="00BA63B3">
              <w:rPr>
                <w:rStyle w:val="Hypertextovodkaz"/>
                <w:noProof/>
                <w:lang w:bidi="de-DE"/>
              </w:rPr>
              <w:t>Beschreibung des Projekts</w:t>
            </w:r>
            <w:r>
              <w:rPr>
                <w:noProof/>
                <w:webHidden/>
              </w:rPr>
              <w:tab/>
            </w:r>
            <w:r>
              <w:rPr>
                <w:noProof/>
                <w:webHidden/>
              </w:rPr>
              <w:fldChar w:fldCharType="begin"/>
            </w:r>
            <w:r>
              <w:rPr>
                <w:noProof/>
                <w:webHidden/>
              </w:rPr>
              <w:instrText xml:space="preserve"> PAGEREF _Toc117416700 \h </w:instrText>
            </w:r>
            <w:r>
              <w:rPr>
                <w:noProof/>
                <w:webHidden/>
              </w:rPr>
            </w:r>
            <w:r>
              <w:rPr>
                <w:noProof/>
                <w:webHidden/>
              </w:rPr>
              <w:fldChar w:fldCharType="separate"/>
            </w:r>
            <w:r>
              <w:rPr>
                <w:noProof/>
                <w:webHidden/>
              </w:rPr>
              <w:t>3</w:t>
            </w:r>
            <w:r>
              <w:rPr>
                <w:noProof/>
                <w:webHidden/>
              </w:rPr>
              <w:fldChar w:fldCharType="end"/>
            </w:r>
          </w:hyperlink>
        </w:p>
        <w:p w14:paraId="3317224A" w14:textId="59F79EAB" w:rsidR="00FF3489" w:rsidRDefault="00FF3489">
          <w:pPr>
            <w:pStyle w:val="Obsah3"/>
            <w:tabs>
              <w:tab w:val="right" w:leader="dot" w:pos="9056"/>
            </w:tabs>
            <w:rPr>
              <w:noProof/>
              <w:sz w:val="24"/>
              <w:szCs w:val="24"/>
              <w:lang w:val="cs-CZ" w:eastAsia="cs-CZ"/>
            </w:rPr>
          </w:pPr>
          <w:hyperlink w:anchor="_Toc117416701" w:history="1">
            <w:r w:rsidRPr="00BA63B3">
              <w:rPr>
                <w:rStyle w:val="Hypertextovodkaz"/>
                <w:noProof/>
                <w:lang w:bidi="de-DE"/>
              </w:rPr>
              <w:t>Altersbestimmung</w:t>
            </w:r>
            <w:r>
              <w:rPr>
                <w:noProof/>
                <w:webHidden/>
              </w:rPr>
              <w:tab/>
            </w:r>
            <w:r>
              <w:rPr>
                <w:noProof/>
                <w:webHidden/>
              </w:rPr>
              <w:fldChar w:fldCharType="begin"/>
            </w:r>
            <w:r>
              <w:rPr>
                <w:noProof/>
                <w:webHidden/>
              </w:rPr>
              <w:instrText xml:space="preserve"> PAGEREF _Toc117416701 \h </w:instrText>
            </w:r>
            <w:r>
              <w:rPr>
                <w:noProof/>
                <w:webHidden/>
              </w:rPr>
            </w:r>
            <w:r>
              <w:rPr>
                <w:noProof/>
                <w:webHidden/>
              </w:rPr>
              <w:fldChar w:fldCharType="separate"/>
            </w:r>
            <w:r>
              <w:rPr>
                <w:noProof/>
                <w:webHidden/>
              </w:rPr>
              <w:t>3</w:t>
            </w:r>
            <w:r>
              <w:rPr>
                <w:noProof/>
                <w:webHidden/>
              </w:rPr>
              <w:fldChar w:fldCharType="end"/>
            </w:r>
          </w:hyperlink>
        </w:p>
        <w:p w14:paraId="198B30A6" w14:textId="3D376F41" w:rsidR="00FF3489" w:rsidRDefault="00FF3489">
          <w:pPr>
            <w:pStyle w:val="Obsah3"/>
            <w:tabs>
              <w:tab w:val="right" w:leader="dot" w:pos="9056"/>
            </w:tabs>
            <w:rPr>
              <w:noProof/>
              <w:sz w:val="24"/>
              <w:szCs w:val="24"/>
              <w:lang w:val="cs-CZ" w:eastAsia="cs-CZ"/>
            </w:rPr>
          </w:pPr>
          <w:hyperlink w:anchor="_Toc117416702" w:history="1">
            <w:r w:rsidRPr="00BA63B3">
              <w:rPr>
                <w:rStyle w:val="Hypertextovodkaz"/>
                <w:noProof/>
                <w:lang w:bidi="de-DE"/>
              </w:rPr>
              <w:t>Über welche Fähigkeiten sollten die Schüler:innen verfügen, bevor sie mit dem Projekt beginnen?</w:t>
            </w:r>
            <w:r>
              <w:rPr>
                <w:noProof/>
                <w:webHidden/>
              </w:rPr>
              <w:tab/>
            </w:r>
            <w:r>
              <w:rPr>
                <w:noProof/>
                <w:webHidden/>
              </w:rPr>
              <w:fldChar w:fldCharType="begin"/>
            </w:r>
            <w:r>
              <w:rPr>
                <w:noProof/>
                <w:webHidden/>
              </w:rPr>
              <w:instrText xml:space="preserve"> PAGEREF _Toc117416702 \h </w:instrText>
            </w:r>
            <w:r>
              <w:rPr>
                <w:noProof/>
                <w:webHidden/>
              </w:rPr>
            </w:r>
            <w:r>
              <w:rPr>
                <w:noProof/>
                <w:webHidden/>
              </w:rPr>
              <w:fldChar w:fldCharType="separate"/>
            </w:r>
            <w:r>
              <w:rPr>
                <w:noProof/>
                <w:webHidden/>
              </w:rPr>
              <w:t>3</w:t>
            </w:r>
            <w:r>
              <w:rPr>
                <w:noProof/>
                <w:webHidden/>
              </w:rPr>
              <w:fldChar w:fldCharType="end"/>
            </w:r>
          </w:hyperlink>
        </w:p>
        <w:p w14:paraId="0BD619E3" w14:textId="10FB8661" w:rsidR="00FF3489" w:rsidRDefault="00FF3489">
          <w:pPr>
            <w:pStyle w:val="Obsah3"/>
            <w:tabs>
              <w:tab w:val="right" w:leader="dot" w:pos="9056"/>
            </w:tabs>
            <w:rPr>
              <w:noProof/>
              <w:sz w:val="24"/>
              <w:szCs w:val="24"/>
              <w:lang w:val="cs-CZ" w:eastAsia="cs-CZ"/>
            </w:rPr>
          </w:pPr>
          <w:hyperlink w:anchor="_Toc117416703" w:history="1">
            <w:r w:rsidRPr="00BA63B3">
              <w:rPr>
                <w:rStyle w:val="Hypertextovodkaz"/>
                <w:bCs/>
                <w:noProof/>
                <w:lang w:bidi="de-DE"/>
              </w:rPr>
              <w:t>Welche Fähigkeiten lernen die Schüler:innen im Rahmen des Projekts?</w:t>
            </w:r>
            <w:r>
              <w:rPr>
                <w:noProof/>
                <w:webHidden/>
              </w:rPr>
              <w:tab/>
            </w:r>
            <w:r>
              <w:rPr>
                <w:noProof/>
                <w:webHidden/>
              </w:rPr>
              <w:fldChar w:fldCharType="begin"/>
            </w:r>
            <w:r>
              <w:rPr>
                <w:noProof/>
                <w:webHidden/>
              </w:rPr>
              <w:instrText xml:space="preserve"> PAGEREF _Toc117416703 \h </w:instrText>
            </w:r>
            <w:r>
              <w:rPr>
                <w:noProof/>
                <w:webHidden/>
              </w:rPr>
            </w:r>
            <w:r>
              <w:rPr>
                <w:noProof/>
                <w:webHidden/>
              </w:rPr>
              <w:fldChar w:fldCharType="separate"/>
            </w:r>
            <w:r>
              <w:rPr>
                <w:noProof/>
                <w:webHidden/>
              </w:rPr>
              <w:t>3</w:t>
            </w:r>
            <w:r>
              <w:rPr>
                <w:noProof/>
                <w:webHidden/>
              </w:rPr>
              <w:fldChar w:fldCharType="end"/>
            </w:r>
          </w:hyperlink>
        </w:p>
        <w:p w14:paraId="2FABDB2E" w14:textId="6C9649F0" w:rsidR="00FF3489" w:rsidRDefault="00FF3489">
          <w:pPr>
            <w:pStyle w:val="Obsah1"/>
            <w:tabs>
              <w:tab w:val="right" w:leader="dot" w:pos="9056"/>
            </w:tabs>
            <w:rPr>
              <w:noProof/>
              <w:sz w:val="24"/>
              <w:szCs w:val="24"/>
              <w:lang w:val="cs-CZ" w:eastAsia="cs-CZ"/>
            </w:rPr>
          </w:pPr>
          <w:hyperlink w:anchor="_Toc117416704" w:history="1">
            <w:r w:rsidRPr="00BA63B3">
              <w:rPr>
                <w:rStyle w:val="Hypertextovodkaz"/>
                <w:noProof/>
                <w:lang w:bidi="de-DE"/>
              </w:rPr>
              <w:t>Technische Ausrüstung, die für die Umsetzung des Projekts benötigt wird</w:t>
            </w:r>
            <w:r>
              <w:rPr>
                <w:noProof/>
                <w:webHidden/>
              </w:rPr>
              <w:tab/>
            </w:r>
            <w:r>
              <w:rPr>
                <w:noProof/>
                <w:webHidden/>
              </w:rPr>
              <w:fldChar w:fldCharType="begin"/>
            </w:r>
            <w:r>
              <w:rPr>
                <w:noProof/>
                <w:webHidden/>
              </w:rPr>
              <w:instrText xml:space="preserve"> PAGEREF _Toc117416704 \h </w:instrText>
            </w:r>
            <w:r>
              <w:rPr>
                <w:noProof/>
                <w:webHidden/>
              </w:rPr>
            </w:r>
            <w:r>
              <w:rPr>
                <w:noProof/>
                <w:webHidden/>
              </w:rPr>
              <w:fldChar w:fldCharType="separate"/>
            </w:r>
            <w:r>
              <w:rPr>
                <w:noProof/>
                <w:webHidden/>
              </w:rPr>
              <w:t>4</w:t>
            </w:r>
            <w:r>
              <w:rPr>
                <w:noProof/>
                <w:webHidden/>
              </w:rPr>
              <w:fldChar w:fldCharType="end"/>
            </w:r>
          </w:hyperlink>
        </w:p>
        <w:p w14:paraId="6F0432A6" w14:textId="6EB97061" w:rsidR="00FF3489" w:rsidRDefault="00FF3489">
          <w:pPr>
            <w:pStyle w:val="Obsah3"/>
            <w:tabs>
              <w:tab w:val="right" w:leader="dot" w:pos="9056"/>
            </w:tabs>
            <w:rPr>
              <w:noProof/>
              <w:sz w:val="24"/>
              <w:szCs w:val="24"/>
              <w:lang w:val="cs-CZ" w:eastAsia="cs-CZ"/>
            </w:rPr>
          </w:pPr>
          <w:hyperlink w:anchor="_Toc117416705" w:history="1">
            <w:r w:rsidRPr="00BA63B3">
              <w:rPr>
                <w:rStyle w:val="Hypertextovodkaz"/>
                <w:noProof/>
                <w:lang w:bidi="de-DE"/>
              </w:rPr>
              <w:t>Budget des Projekts</w:t>
            </w:r>
            <w:r>
              <w:rPr>
                <w:noProof/>
                <w:webHidden/>
              </w:rPr>
              <w:tab/>
            </w:r>
            <w:r>
              <w:rPr>
                <w:noProof/>
                <w:webHidden/>
              </w:rPr>
              <w:fldChar w:fldCharType="begin"/>
            </w:r>
            <w:r>
              <w:rPr>
                <w:noProof/>
                <w:webHidden/>
              </w:rPr>
              <w:instrText xml:space="preserve"> PAGEREF _Toc117416705 \h </w:instrText>
            </w:r>
            <w:r>
              <w:rPr>
                <w:noProof/>
                <w:webHidden/>
              </w:rPr>
            </w:r>
            <w:r>
              <w:rPr>
                <w:noProof/>
                <w:webHidden/>
              </w:rPr>
              <w:fldChar w:fldCharType="separate"/>
            </w:r>
            <w:r>
              <w:rPr>
                <w:noProof/>
                <w:webHidden/>
              </w:rPr>
              <w:t>7</w:t>
            </w:r>
            <w:r>
              <w:rPr>
                <w:noProof/>
                <w:webHidden/>
              </w:rPr>
              <w:fldChar w:fldCharType="end"/>
            </w:r>
          </w:hyperlink>
        </w:p>
        <w:p w14:paraId="0F17FA53" w14:textId="02DA7F27" w:rsidR="00FF3489" w:rsidRDefault="00FF3489">
          <w:pPr>
            <w:pStyle w:val="Obsah3"/>
            <w:tabs>
              <w:tab w:val="right" w:leader="dot" w:pos="9056"/>
            </w:tabs>
            <w:rPr>
              <w:noProof/>
              <w:sz w:val="24"/>
              <w:szCs w:val="24"/>
              <w:lang w:val="cs-CZ" w:eastAsia="cs-CZ"/>
            </w:rPr>
          </w:pPr>
          <w:hyperlink w:anchor="_Toc117416706" w:history="1">
            <w:r w:rsidRPr="00BA63B3">
              <w:rPr>
                <w:rStyle w:val="Hypertextovodkaz"/>
                <w:noProof/>
                <w:lang w:bidi="de-DE"/>
              </w:rPr>
              <w:t>Drehbuch</w:t>
            </w:r>
            <w:r>
              <w:rPr>
                <w:noProof/>
                <w:webHidden/>
              </w:rPr>
              <w:tab/>
            </w:r>
            <w:r>
              <w:rPr>
                <w:noProof/>
                <w:webHidden/>
              </w:rPr>
              <w:fldChar w:fldCharType="begin"/>
            </w:r>
            <w:r>
              <w:rPr>
                <w:noProof/>
                <w:webHidden/>
              </w:rPr>
              <w:instrText xml:space="preserve"> PAGEREF _Toc117416706 \h </w:instrText>
            </w:r>
            <w:r>
              <w:rPr>
                <w:noProof/>
                <w:webHidden/>
              </w:rPr>
            </w:r>
            <w:r>
              <w:rPr>
                <w:noProof/>
                <w:webHidden/>
              </w:rPr>
              <w:fldChar w:fldCharType="separate"/>
            </w:r>
            <w:r>
              <w:rPr>
                <w:noProof/>
                <w:webHidden/>
              </w:rPr>
              <w:t>8</w:t>
            </w:r>
            <w:r>
              <w:rPr>
                <w:noProof/>
                <w:webHidden/>
              </w:rPr>
              <w:fldChar w:fldCharType="end"/>
            </w:r>
          </w:hyperlink>
        </w:p>
        <w:p w14:paraId="25EB0AE9" w14:textId="70F9D59C" w:rsidR="00FF3489" w:rsidRDefault="00FF3489">
          <w:pPr>
            <w:pStyle w:val="Obsah3"/>
            <w:tabs>
              <w:tab w:val="right" w:leader="dot" w:pos="9056"/>
            </w:tabs>
            <w:rPr>
              <w:noProof/>
              <w:sz w:val="24"/>
              <w:szCs w:val="24"/>
              <w:lang w:val="cs-CZ" w:eastAsia="cs-CZ"/>
            </w:rPr>
          </w:pPr>
          <w:hyperlink w:anchor="_Toc117416707" w:history="1">
            <w:r w:rsidRPr="00BA63B3">
              <w:rPr>
                <w:rStyle w:val="Hypertextovodkaz"/>
                <w:noProof/>
                <w:lang w:bidi="de-DE"/>
              </w:rPr>
              <w:t>Technik kennenlernen</w:t>
            </w:r>
            <w:r>
              <w:rPr>
                <w:noProof/>
                <w:webHidden/>
              </w:rPr>
              <w:tab/>
            </w:r>
            <w:r>
              <w:rPr>
                <w:noProof/>
                <w:webHidden/>
              </w:rPr>
              <w:fldChar w:fldCharType="begin"/>
            </w:r>
            <w:r>
              <w:rPr>
                <w:noProof/>
                <w:webHidden/>
              </w:rPr>
              <w:instrText xml:space="preserve"> PAGEREF _Toc117416707 \h </w:instrText>
            </w:r>
            <w:r>
              <w:rPr>
                <w:noProof/>
                <w:webHidden/>
              </w:rPr>
            </w:r>
            <w:r>
              <w:rPr>
                <w:noProof/>
                <w:webHidden/>
              </w:rPr>
              <w:fldChar w:fldCharType="separate"/>
            </w:r>
            <w:r>
              <w:rPr>
                <w:noProof/>
                <w:webHidden/>
              </w:rPr>
              <w:t>9</w:t>
            </w:r>
            <w:r>
              <w:rPr>
                <w:noProof/>
                <w:webHidden/>
              </w:rPr>
              <w:fldChar w:fldCharType="end"/>
            </w:r>
          </w:hyperlink>
        </w:p>
        <w:p w14:paraId="450E4E6E" w14:textId="57B9E9BD" w:rsidR="00FF3489" w:rsidRDefault="00FF3489">
          <w:pPr>
            <w:pStyle w:val="Obsah3"/>
            <w:tabs>
              <w:tab w:val="right" w:leader="dot" w:pos="9056"/>
            </w:tabs>
            <w:rPr>
              <w:noProof/>
              <w:sz w:val="24"/>
              <w:szCs w:val="24"/>
              <w:lang w:val="cs-CZ" w:eastAsia="cs-CZ"/>
            </w:rPr>
          </w:pPr>
          <w:hyperlink w:anchor="_Toc117416708" w:history="1">
            <w:r w:rsidRPr="00BA63B3">
              <w:rPr>
                <w:rStyle w:val="Hypertextovodkaz"/>
                <w:noProof/>
                <w:lang w:bidi="de-DE"/>
              </w:rPr>
              <w:t>Erste Flugtests</w:t>
            </w:r>
            <w:r>
              <w:rPr>
                <w:noProof/>
                <w:webHidden/>
              </w:rPr>
              <w:tab/>
            </w:r>
            <w:r>
              <w:rPr>
                <w:noProof/>
                <w:webHidden/>
              </w:rPr>
              <w:fldChar w:fldCharType="begin"/>
            </w:r>
            <w:r>
              <w:rPr>
                <w:noProof/>
                <w:webHidden/>
              </w:rPr>
              <w:instrText xml:space="preserve"> PAGEREF _Toc117416708 \h </w:instrText>
            </w:r>
            <w:r>
              <w:rPr>
                <w:noProof/>
                <w:webHidden/>
              </w:rPr>
            </w:r>
            <w:r>
              <w:rPr>
                <w:noProof/>
                <w:webHidden/>
              </w:rPr>
              <w:fldChar w:fldCharType="separate"/>
            </w:r>
            <w:r>
              <w:rPr>
                <w:noProof/>
                <w:webHidden/>
              </w:rPr>
              <w:t>11</w:t>
            </w:r>
            <w:r>
              <w:rPr>
                <w:noProof/>
                <w:webHidden/>
              </w:rPr>
              <w:fldChar w:fldCharType="end"/>
            </w:r>
          </w:hyperlink>
        </w:p>
        <w:p w14:paraId="50E3BE3B" w14:textId="759185BE" w:rsidR="00FF3489" w:rsidRDefault="00FF3489">
          <w:pPr>
            <w:pStyle w:val="Obsah3"/>
            <w:tabs>
              <w:tab w:val="right" w:leader="dot" w:pos="9056"/>
            </w:tabs>
            <w:rPr>
              <w:noProof/>
              <w:sz w:val="24"/>
              <w:szCs w:val="24"/>
              <w:lang w:val="cs-CZ" w:eastAsia="cs-CZ"/>
            </w:rPr>
          </w:pPr>
          <w:hyperlink w:anchor="_Toc117416709" w:history="1">
            <w:r w:rsidRPr="00BA63B3">
              <w:rPr>
                <w:rStyle w:val="Hypertextovodkaz"/>
                <w:noProof/>
                <w:lang w:bidi="de-DE"/>
              </w:rPr>
              <w:t>Außenbereich</w:t>
            </w:r>
            <w:r>
              <w:rPr>
                <w:noProof/>
                <w:webHidden/>
              </w:rPr>
              <w:tab/>
            </w:r>
            <w:r>
              <w:rPr>
                <w:noProof/>
                <w:webHidden/>
              </w:rPr>
              <w:fldChar w:fldCharType="begin"/>
            </w:r>
            <w:r>
              <w:rPr>
                <w:noProof/>
                <w:webHidden/>
              </w:rPr>
              <w:instrText xml:space="preserve"> PAGEREF _Toc117416709 \h </w:instrText>
            </w:r>
            <w:r>
              <w:rPr>
                <w:noProof/>
                <w:webHidden/>
              </w:rPr>
            </w:r>
            <w:r>
              <w:rPr>
                <w:noProof/>
                <w:webHidden/>
              </w:rPr>
              <w:fldChar w:fldCharType="separate"/>
            </w:r>
            <w:r>
              <w:rPr>
                <w:noProof/>
                <w:webHidden/>
              </w:rPr>
              <w:t>12</w:t>
            </w:r>
            <w:r>
              <w:rPr>
                <w:noProof/>
                <w:webHidden/>
              </w:rPr>
              <w:fldChar w:fldCharType="end"/>
            </w:r>
          </w:hyperlink>
        </w:p>
        <w:p w14:paraId="4C05C954" w14:textId="4014BA4F" w:rsidR="00FF3489" w:rsidRDefault="00FF3489">
          <w:pPr>
            <w:pStyle w:val="Obsah3"/>
            <w:tabs>
              <w:tab w:val="right" w:leader="dot" w:pos="9056"/>
            </w:tabs>
            <w:rPr>
              <w:noProof/>
              <w:sz w:val="24"/>
              <w:szCs w:val="24"/>
              <w:lang w:val="cs-CZ" w:eastAsia="cs-CZ"/>
            </w:rPr>
          </w:pPr>
          <w:hyperlink w:anchor="_Toc117416710" w:history="1">
            <w:r w:rsidRPr="00BA63B3">
              <w:rPr>
                <w:rStyle w:val="Hypertextovodkaz"/>
                <w:noProof/>
                <w:lang w:bidi="de-DE"/>
              </w:rPr>
              <w:t>Videobearbeitung</w:t>
            </w:r>
            <w:r>
              <w:rPr>
                <w:noProof/>
                <w:webHidden/>
              </w:rPr>
              <w:tab/>
            </w:r>
            <w:r>
              <w:rPr>
                <w:noProof/>
                <w:webHidden/>
              </w:rPr>
              <w:fldChar w:fldCharType="begin"/>
            </w:r>
            <w:r>
              <w:rPr>
                <w:noProof/>
                <w:webHidden/>
              </w:rPr>
              <w:instrText xml:space="preserve"> PAGEREF _Toc117416710 \h </w:instrText>
            </w:r>
            <w:r>
              <w:rPr>
                <w:noProof/>
                <w:webHidden/>
              </w:rPr>
            </w:r>
            <w:r>
              <w:rPr>
                <w:noProof/>
                <w:webHidden/>
              </w:rPr>
              <w:fldChar w:fldCharType="separate"/>
            </w:r>
            <w:r>
              <w:rPr>
                <w:noProof/>
                <w:webHidden/>
              </w:rPr>
              <w:t>14</w:t>
            </w:r>
            <w:r>
              <w:rPr>
                <w:noProof/>
                <w:webHidden/>
              </w:rPr>
              <w:fldChar w:fldCharType="end"/>
            </w:r>
          </w:hyperlink>
        </w:p>
        <w:p w14:paraId="15098AF0" w14:textId="51A97B3A" w:rsidR="00FF3489" w:rsidRDefault="00FF3489">
          <w:pPr>
            <w:pStyle w:val="Obsah1"/>
            <w:tabs>
              <w:tab w:val="right" w:leader="dot" w:pos="9056"/>
            </w:tabs>
            <w:rPr>
              <w:noProof/>
              <w:sz w:val="24"/>
              <w:szCs w:val="24"/>
              <w:lang w:val="cs-CZ" w:eastAsia="cs-CZ"/>
            </w:rPr>
          </w:pPr>
          <w:hyperlink w:anchor="_Toc117416711" w:history="1">
            <w:r w:rsidRPr="00BA63B3">
              <w:rPr>
                <w:rStyle w:val="Hypertextovodkaz"/>
                <w:noProof/>
                <w:lang w:bidi="de-DE"/>
              </w:rPr>
              <w:t>Fazit</w:t>
            </w:r>
            <w:r>
              <w:rPr>
                <w:noProof/>
                <w:webHidden/>
              </w:rPr>
              <w:tab/>
            </w:r>
            <w:r>
              <w:rPr>
                <w:noProof/>
                <w:webHidden/>
              </w:rPr>
              <w:fldChar w:fldCharType="begin"/>
            </w:r>
            <w:r>
              <w:rPr>
                <w:noProof/>
                <w:webHidden/>
              </w:rPr>
              <w:instrText xml:space="preserve"> PAGEREF _Toc117416711 \h </w:instrText>
            </w:r>
            <w:r>
              <w:rPr>
                <w:noProof/>
                <w:webHidden/>
              </w:rPr>
            </w:r>
            <w:r>
              <w:rPr>
                <w:noProof/>
                <w:webHidden/>
              </w:rPr>
              <w:fldChar w:fldCharType="separate"/>
            </w:r>
            <w:r>
              <w:rPr>
                <w:noProof/>
                <w:webHidden/>
              </w:rPr>
              <w:t>15</w:t>
            </w:r>
            <w:r>
              <w:rPr>
                <w:noProof/>
                <w:webHidden/>
              </w:rPr>
              <w:fldChar w:fldCharType="end"/>
            </w:r>
          </w:hyperlink>
        </w:p>
        <w:p w14:paraId="13A3F05B" w14:textId="2A23D07C" w:rsidR="006B3869" w:rsidRDefault="006B3869" w:rsidP="006B3869">
          <w:pPr>
            <w:rPr>
              <w:b/>
              <w:bCs/>
            </w:rPr>
          </w:pPr>
          <w:r>
            <w:rPr>
              <w:b/>
              <w:lang w:bidi="de-DE"/>
            </w:rPr>
            <w:fldChar w:fldCharType="end"/>
          </w:r>
        </w:p>
        <w:p w14:paraId="581BFAC6" w14:textId="77777777" w:rsidR="006B3869" w:rsidRDefault="006B3869" w:rsidP="006B3869">
          <w:r>
            <w:rPr>
              <w:b/>
              <w:lang w:bidi="de-DE"/>
            </w:rPr>
            <w:br w:type="page"/>
          </w:r>
        </w:p>
      </w:sdtContent>
    </w:sdt>
    <w:p w14:paraId="617DD11D" w14:textId="5A4C6A46" w:rsidR="006B3869" w:rsidRDefault="00A80DD3" w:rsidP="006B3869">
      <w:pPr>
        <w:pStyle w:val="Nadpis1"/>
      </w:pPr>
      <w:bookmarkStart w:id="0" w:name="_Toc117416699"/>
      <w:r>
        <w:rPr>
          <w:lang w:bidi="de-DE"/>
        </w:rPr>
        <w:lastRenderedPageBreak/>
        <w:t>Informationen über das Projekt</w:t>
      </w:r>
      <w:bookmarkEnd w:id="0"/>
    </w:p>
    <w:p w14:paraId="0D65D623" w14:textId="71498E2D" w:rsidR="006B3869" w:rsidRDefault="00A80DD3" w:rsidP="00E02B0B">
      <w:pPr>
        <w:pStyle w:val="Nadpis3"/>
      </w:pPr>
      <w:bookmarkStart w:id="1" w:name="_Toc117416700"/>
      <w:r>
        <w:rPr>
          <w:lang w:bidi="de-DE"/>
        </w:rPr>
        <w:t>Beschreibung des Projekts</w:t>
      </w:r>
      <w:bookmarkEnd w:id="1"/>
    </w:p>
    <w:p w14:paraId="1A305144" w14:textId="65256248" w:rsidR="006B3869" w:rsidRDefault="00C55C32" w:rsidP="007456EC">
      <w:pPr>
        <w:jc w:val="both"/>
        <w:rPr>
          <w:sz w:val="24"/>
          <w:szCs w:val="24"/>
        </w:rPr>
      </w:pPr>
      <w:r w:rsidRPr="007456EC">
        <w:rPr>
          <w:sz w:val="24"/>
          <w:szCs w:val="24"/>
          <w:lang w:bidi="de-DE"/>
        </w:rPr>
        <w:t>Das Projekt konzentriert sich auf die Erstellung einer audiovisuellen Arbeit durch die Schüler:innen selbst. Ihre Aufgabe war, ein Thema für die gemeinsame Arbeit zu finden, das Drehbuch zu entwerfen und zu verfeinern, die nötige Technik beherrschen zu lernen und den Fortgang der einzelnen Aktivitäten zu planen, um am Ende der gesetzten Frist ihren Kurzfilm präsentieren zu können .</w:t>
      </w:r>
    </w:p>
    <w:p w14:paraId="21DB0089" w14:textId="77777777" w:rsidR="000164EA" w:rsidRPr="007456EC" w:rsidRDefault="000164EA" w:rsidP="007456EC">
      <w:pPr>
        <w:jc w:val="both"/>
        <w:rPr>
          <w:sz w:val="24"/>
          <w:szCs w:val="24"/>
        </w:rPr>
      </w:pPr>
    </w:p>
    <w:p w14:paraId="1777AC2E" w14:textId="22DD0005" w:rsidR="00E02B0B" w:rsidRDefault="00E02B0B" w:rsidP="006B3869">
      <w:pPr>
        <w:pStyle w:val="Nadpis3"/>
      </w:pPr>
      <w:bookmarkStart w:id="2" w:name="_Toc117416701"/>
      <w:r>
        <w:rPr>
          <w:lang w:bidi="de-DE"/>
        </w:rPr>
        <w:t>Altersbestimmung</w:t>
      </w:r>
      <w:bookmarkEnd w:id="2"/>
    </w:p>
    <w:p w14:paraId="135689A0" w14:textId="4346CA2A" w:rsidR="00E02B0B" w:rsidRDefault="00E02B0B" w:rsidP="007456EC">
      <w:pPr>
        <w:jc w:val="both"/>
      </w:pPr>
      <w:r w:rsidRPr="007456EC">
        <w:rPr>
          <w:sz w:val="24"/>
          <w:szCs w:val="24"/>
          <w:lang w:bidi="de-DE"/>
        </w:rPr>
        <w:t>Grundschüler:innen der 8. Klassenstufe wurden ausgewählt, um an dem Projekt zu arbeiten. Der Grund war ihre relative Reife für die Arbeit mit relativ teurer Ausrüstung, und einige von ihnen hatten bereits Erfahrungen mit Videoaufnahmen. Ältere Schüler konnten nicht angenommen werden, da sie sich der Vorbereitung für Aufnahmeprüfungen widmeten, und dies war eine relativ umfangreiche Aktivität, die ausschließlich in der Freizeit der Schüler:innen stattfand.</w:t>
      </w:r>
      <w:r w:rsidR="00DA7558">
        <w:rPr>
          <w:lang w:bidi="de-DE"/>
        </w:rPr>
        <w:t xml:space="preserve"> </w:t>
      </w:r>
    </w:p>
    <w:p w14:paraId="3BC530FC" w14:textId="16F506CC" w:rsidR="007456EC" w:rsidRDefault="007456EC" w:rsidP="00E02B0B"/>
    <w:p w14:paraId="51126C04" w14:textId="5D4D326F" w:rsidR="007456EC" w:rsidRPr="00157B79" w:rsidRDefault="007456EC" w:rsidP="00157B79">
      <w:pPr>
        <w:pStyle w:val="Nadpis3"/>
      </w:pPr>
      <w:bookmarkStart w:id="3" w:name="_Toc117416702"/>
      <w:r w:rsidRPr="00157B79">
        <w:rPr>
          <w:lang w:bidi="de-DE"/>
        </w:rPr>
        <w:t>Über welche Fähigkeiten sollten die Schüler:innen verfügen, bevor sie mit dem Projekt beginnen?</w:t>
      </w:r>
      <w:bookmarkEnd w:id="3"/>
    </w:p>
    <w:p w14:paraId="7594BE96" w14:textId="12248875" w:rsidR="007456EC" w:rsidRDefault="007456EC" w:rsidP="00EE5E22">
      <w:pPr>
        <w:jc w:val="both"/>
        <w:rPr>
          <w:rFonts w:asciiTheme="majorHAnsi" w:eastAsiaTheme="majorEastAsia" w:hAnsiTheme="majorHAnsi" w:cstheme="majorBidi"/>
          <w:sz w:val="32"/>
          <w:szCs w:val="32"/>
        </w:rPr>
      </w:pPr>
      <w:r w:rsidRPr="00EE5E22">
        <w:rPr>
          <w:sz w:val="24"/>
          <w:szCs w:val="24"/>
          <w:lang w:bidi="de-DE"/>
        </w:rPr>
        <w:t>Von den ausgewählten Schüler:innen wird erwartet, dass sie aufgrund der Bildauswahl und der Lichtverhältnisse mindestens minimale Erfahrung mit dem Aufnehmen von Videos mittels eines Handys haben. Vorkenntnisse in der Arbeit mit Videoschnitt sind auch geeignet, es ist jedoch nicht erforderlich, ein bestimmtes Programm beherrschen zu können.</w:t>
      </w:r>
      <w:r w:rsidR="00EE5E22">
        <w:rPr>
          <w:rFonts w:asciiTheme="majorHAnsi" w:eastAsiaTheme="majorEastAsia" w:hAnsiTheme="majorHAnsi" w:cstheme="majorBidi"/>
          <w:sz w:val="32"/>
          <w:szCs w:val="32"/>
          <w:lang w:bidi="de-DE"/>
        </w:rPr>
        <w:t xml:space="preserve"> </w:t>
      </w:r>
    </w:p>
    <w:p w14:paraId="70079BE7" w14:textId="77777777" w:rsidR="000164EA" w:rsidRDefault="000164EA" w:rsidP="00EE5E22">
      <w:pPr>
        <w:jc w:val="both"/>
        <w:rPr>
          <w:rFonts w:asciiTheme="majorHAnsi" w:eastAsiaTheme="majorEastAsia" w:hAnsiTheme="majorHAnsi" w:cstheme="majorBidi"/>
          <w:sz w:val="32"/>
          <w:szCs w:val="32"/>
        </w:rPr>
      </w:pPr>
    </w:p>
    <w:p w14:paraId="59EC678B" w14:textId="696846D1" w:rsidR="007456EC" w:rsidRPr="00E2408A" w:rsidRDefault="00677A0A" w:rsidP="00157B79">
      <w:pPr>
        <w:pStyle w:val="Nadpis3"/>
        <w:rPr>
          <w:bCs/>
        </w:rPr>
      </w:pPr>
      <w:bookmarkStart w:id="4" w:name="_Toc117416703"/>
      <w:r w:rsidRPr="00E2408A">
        <w:rPr>
          <w:bCs/>
          <w:lang w:bidi="de-DE"/>
        </w:rPr>
        <w:t xml:space="preserve">Welche Fähigkeiten lernen die </w:t>
      </w:r>
      <w:proofErr w:type="gramStart"/>
      <w:r w:rsidRPr="00E2408A">
        <w:rPr>
          <w:bCs/>
          <w:lang w:bidi="de-DE"/>
        </w:rPr>
        <w:t>Schüler:innen</w:t>
      </w:r>
      <w:proofErr w:type="gramEnd"/>
      <w:r w:rsidRPr="00E2408A">
        <w:rPr>
          <w:bCs/>
          <w:lang w:bidi="de-DE"/>
        </w:rPr>
        <w:t xml:space="preserve"> im Rahmen des Projekts?</w:t>
      </w:r>
      <w:bookmarkEnd w:id="4"/>
    </w:p>
    <w:p w14:paraId="6071ADEB" w14:textId="5F447F2F" w:rsidR="00677A0A" w:rsidRDefault="00A72D31" w:rsidP="005B1D87">
      <w:pPr>
        <w:jc w:val="both"/>
        <w:rPr>
          <w:sz w:val="24"/>
          <w:szCs w:val="24"/>
        </w:rPr>
      </w:pPr>
      <w:r>
        <w:rPr>
          <w:sz w:val="24"/>
          <w:szCs w:val="24"/>
          <w:lang w:bidi="de-DE"/>
        </w:rPr>
        <w:t xml:space="preserve">In dem Projekt lernen die </w:t>
      </w:r>
      <w:proofErr w:type="gramStart"/>
      <w:r>
        <w:rPr>
          <w:sz w:val="24"/>
          <w:szCs w:val="24"/>
          <w:lang w:bidi="de-DE"/>
        </w:rPr>
        <w:t>Schüler:innen</w:t>
      </w:r>
      <w:proofErr w:type="gramEnd"/>
      <w:r>
        <w:rPr>
          <w:sz w:val="24"/>
          <w:szCs w:val="24"/>
          <w:lang w:bidi="de-DE"/>
        </w:rPr>
        <w:t xml:space="preserve">, eine Kamera mit Stativ richtig zu verwenden, die Optionen des Fluidkopfs des Stativs zu nutzen, verschiedene Blickwinkel auf das Objekt zu wählen, Aufnahmen auf der Detailebene - dem Halbdetail - dem Ganzen zu steuern und zu unterscheiden. Sie lernen, die Lichtverhältnisse der Umgebung zu berücksichtigen. Sie beherrschen die Drohne und lernen, ihre Handbewegungen beim Arbeiten mit ihr so zu </w:t>
      </w:r>
      <w:r>
        <w:rPr>
          <w:sz w:val="24"/>
          <w:szCs w:val="24"/>
          <w:lang w:bidi="de-DE"/>
        </w:rPr>
        <w:lastRenderedPageBreak/>
        <w:t xml:space="preserve">koordinieren, dass sie die Flugrichtung beibehalten können. Sie wählen diejenigen Objekte aus, die für die Präsentation des Dorfes geeignet sind, sie berücksichtigen die Kontinuität einzelner Bilder in logischen Zusammenhängen. Bei der Arbeit mit dem Programm Movie Studio 18 wählen sie passende Aufnahmen aus, bearbeiten und fügen sie zu einem Ganzen zusammen. </w:t>
      </w:r>
    </w:p>
    <w:p w14:paraId="557D02FF" w14:textId="17871228" w:rsidR="002966E4" w:rsidRPr="005B1D87" w:rsidRDefault="002966E4" w:rsidP="005B1D87">
      <w:pPr>
        <w:jc w:val="both"/>
        <w:rPr>
          <w:sz w:val="24"/>
          <w:szCs w:val="24"/>
        </w:rPr>
      </w:pPr>
      <w:r>
        <w:rPr>
          <w:sz w:val="24"/>
          <w:szCs w:val="24"/>
          <w:lang w:bidi="de-DE"/>
        </w:rPr>
        <w:t>Parallel zur beruflichen Tätigkeit erwerben sie die Fähigkeit, in einem Team zu arbeiten, Rollen und Aufgaben zu planen und einzuteilen, die Eigenverantwortung für den übertragenen Teil der Aufgabe zu vertiefen.</w:t>
      </w:r>
    </w:p>
    <w:p w14:paraId="703848DA" w14:textId="1C96BC17" w:rsidR="006B3869" w:rsidRDefault="002966E4" w:rsidP="006B3869">
      <w:pPr>
        <w:pStyle w:val="Nadpis1"/>
      </w:pPr>
      <w:bookmarkStart w:id="5" w:name="_Toc117416704"/>
      <w:r>
        <w:rPr>
          <w:lang w:bidi="de-DE"/>
        </w:rPr>
        <w:t>Technische Ausrüstung, die für die Umsetzung des Projekts benötigt wird</w:t>
      </w:r>
      <w:bookmarkEnd w:id="5"/>
    </w:p>
    <w:p w14:paraId="5DBA8191" w14:textId="4A938967" w:rsidR="002966E4" w:rsidRPr="0018339A" w:rsidRDefault="00E73668" w:rsidP="002966E4">
      <w:pPr>
        <w:rPr>
          <w:sz w:val="24"/>
          <w:szCs w:val="24"/>
        </w:rPr>
      </w:pPr>
      <w:r w:rsidRPr="0018339A">
        <w:rPr>
          <w:sz w:val="24"/>
          <w:szCs w:val="24"/>
          <w:lang w:bidi="de-DE"/>
        </w:rPr>
        <w:t>Drohne DJI MAVIC AIR 2</w:t>
      </w:r>
    </w:p>
    <w:p w14:paraId="3E6004AD" w14:textId="5A02BFE4" w:rsidR="002350BC" w:rsidRDefault="002350BC" w:rsidP="002966E4">
      <w:r>
        <w:rPr>
          <w:noProof/>
          <w:lang w:bidi="de-DE"/>
        </w:rPr>
        <w:drawing>
          <wp:anchor distT="0" distB="0" distL="114300" distR="114300" simplePos="0" relativeHeight="251658240" behindDoc="1" locked="0" layoutInCell="1" allowOverlap="1" wp14:anchorId="2DB4ADA0" wp14:editId="2B1A6FFE">
            <wp:simplePos x="0" y="0"/>
            <wp:positionH relativeFrom="margin">
              <wp:align>center</wp:align>
            </wp:positionH>
            <wp:positionV relativeFrom="paragraph">
              <wp:posOffset>6350</wp:posOffset>
            </wp:positionV>
            <wp:extent cx="3855720" cy="2891790"/>
            <wp:effectExtent l="0" t="0" r="0" b="3810"/>
            <wp:wrapTight wrapText="bothSides">
              <wp:wrapPolygon edited="0">
                <wp:start x="0" y="0"/>
                <wp:lineTo x="0" y="21486"/>
                <wp:lineTo x="21451" y="21486"/>
                <wp:lineTo x="2145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6DCCC4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5720" cy="2891790"/>
                    </a:xfrm>
                    <a:prstGeom prst="rect">
                      <a:avLst/>
                    </a:prstGeom>
                  </pic:spPr>
                </pic:pic>
              </a:graphicData>
            </a:graphic>
            <wp14:sizeRelH relativeFrom="margin">
              <wp14:pctWidth>0</wp14:pctWidth>
            </wp14:sizeRelH>
            <wp14:sizeRelV relativeFrom="margin">
              <wp14:pctHeight>0</wp14:pctHeight>
            </wp14:sizeRelV>
          </wp:anchor>
        </w:drawing>
      </w:r>
    </w:p>
    <w:p w14:paraId="59653DAE" w14:textId="71DF8E3C" w:rsidR="002350BC" w:rsidRDefault="002350BC" w:rsidP="002966E4"/>
    <w:p w14:paraId="77CD9EE3" w14:textId="12F0338C" w:rsidR="00296340" w:rsidRDefault="00296340" w:rsidP="002966E4"/>
    <w:p w14:paraId="36710DDE" w14:textId="41F4323F" w:rsidR="00296340" w:rsidRDefault="00296340" w:rsidP="002966E4"/>
    <w:p w14:paraId="37AE7641" w14:textId="04FB8EBB" w:rsidR="00296340" w:rsidRDefault="00296340" w:rsidP="002966E4"/>
    <w:p w14:paraId="580740A7" w14:textId="4DF9C74D" w:rsidR="00296340" w:rsidRDefault="00296340" w:rsidP="002966E4"/>
    <w:p w14:paraId="5166F221" w14:textId="2FA8025C" w:rsidR="00296340" w:rsidRDefault="00296340" w:rsidP="002966E4"/>
    <w:p w14:paraId="0BD6481E" w14:textId="530B32E4" w:rsidR="00296340" w:rsidRDefault="00296340" w:rsidP="002966E4"/>
    <w:p w14:paraId="32107EDC" w14:textId="28E60D31" w:rsidR="00296340" w:rsidRDefault="00296340" w:rsidP="002966E4"/>
    <w:p w14:paraId="46DC195B" w14:textId="7A3690F7" w:rsidR="00296340" w:rsidRDefault="00296340" w:rsidP="002966E4"/>
    <w:p w14:paraId="29D9FD78" w14:textId="54571CA9" w:rsidR="00296340" w:rsidRDefault="00296340" w:rsidP="002966E4"/>
    <w:p w14:paraId="06881D60" w14:textId="6D65711C" w:rsidR="002350BC" w:rsidRPr="0018339A" w:rsidRDefault="002350BC" w:rsidP="002966E4">
      <w:pPr>
        <w:rPr>
          <w:sz w:val="24"/>
          <w:szCs w:val="24"/>
        </w:rPr>
      </w:pPr>
      <w:r w:rsidRPr="0018339A">
        <w:rPr>
          <w:sz w:val="24"/>
          <w:szCs w:val="24"/>
          <w:lang w:bidi="de-DE"/>
        </w:rPr>
        <w:t xml:space="preserve">Videokamera </w:t>
      </w:r>
    </w:p>
    <w:p w14:paraId="4DC7768F" w14:textId="67B14178" w:rsidR="002350BC" w:rsidRDefault="00296340" w:rsidP="002966E4">
      <w:r>
        <w:rPr>
          <w:noProof/>
          <w:lang w:bidi="de-DE"/>
        </w:rPr>
        <w:lastRenderedPageBreak/>
        <w:drawing>
          <wp:anchor distT="0" distB="0" distL="114300" distR="114300" simplePos="0" relativeHeight="251659264" behindDoc="1" locked="0" layoutInCell="1" allowOverlap="1" wp14:anchorId="0F78D218" wp14:editId="3B1B06B1">
            <wp:simplePos x="0" y="0"/>
            <wp:positionH relativeFrom="margin">
              <wp:posOffset>937260</wp:posOffset>
            </wp:positionH>
            <wp:positionV relativeFrom="paragraph">
              <wp:posOffset>8255</wp:posOffset>
            </wp:positionV>
            <wp:extent cx="3836670" cy="2877185"/>
            <wp:effectExtent l="0" t="0" r="0" b="0"/>
            <wp:wrapTight wrapText="bothSides">
              <wp:wrapPolygon edited="0">
                <wp:start x="21600" y="21600"/>
                <wp:lineTo x="21600" y="148"/>
                <wp:lineTo x="150" y="148"/>
                <wp:lineTo x="150" y="21600"/>
                <wp:lineTo x="21600" y="2160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D1C41C.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836670" cy="2877185"/>
                    </a:xfrm>
                    <a:prstGeom prst="rect">
                      <a:avLst/>
                    </a:prstGeom>
                  </pic:spPr>
                </pic:pic>
              </a:graphicData>
            </a:graphic>
            <wp14:sizeRelH relativeFrom="margin">
              <wp14:pctWidth>0</wp14:pctWidth>
            </wp14:sizeRelH>
            <wp14:sizeRelV relativeFrom="margin">
              <wp14:pctHeight>0</wp14:pctHeight>
            </wp14:sizeRelV>
          </wp:anchor>
        </w:drawing>
      </w:r>
    </w:p>
    <w:p w14:paraId="5B45FC66" w14:textId="634458FF" w:rsidR="00296340" w:rsidRDefault="00296340" w:rsidP="002966E4"/>
    <w:p w14:paraId="7D5517A0" w14:textId="77777777" w:rsidR="00296340" w:rsidRDefault="00296340" w:rsidP="002966E4"/>
    <w:p w14:paraId="208A2C87" w14:textId="77777777" w:rsidR="00296340" w:rsidRDefault="00296340" w:rsidP="002966E4"/>
    <w:p w14:paraId="3D49B7A5" w14:textId="77777777" w:rsidR="00296340" w:rsidRDefault="00296340" w:rsidP="002966E4"/>
    <w:p w14:paraId="1C29882A" w14:textId="77777777" w:rsidR="00296340" w:rsidRDefault="00296340" w:rsidP="002966E4"/>
    <w:p w14:paraId="0134470F" w14:textId="77777777" w:rsidR="00296340" w:rsidRDefault="00296340" w:rsidP="002966E4"/>
    <w:p w14:paraId="2A77135A" w14:textId="77777777" w:rsidR="00296340" w:rsidRDefault="00296340" w:rsidP="002966E4"/>
    <w:p w14:paraId="486354CE" w14:textId="77777777" w:rsidR="00296340" w:rsidRDefault="00296340" w:rsidP="002966E4"/>
    <w:p w14:paraId="4FBDFA7C" w14:textId="77777777" w:rsidR="00296340" w:rsidRDefault="00296340" w:rsidP="002966E4"/>
    <w:p w14:paraId="56029140" w14:textId="77777777" w:rsidR="000164EA" w:rsidRDefault="000164EA" w:rsidP="002966E4">
      <w:pPr>
        <w:rPr>
          <w:sz w:val="24"/>
          <w:szCs w:val="24"/>
        </w:rPr>
      </w:pPr>
    </w:p>
    <w:p w14:paraId="6DD6860A" w14:textId="33D03809" w:rsidR="002350BC" w:rsidRPr="0018339A" w:rsidRDefault="002350BC" w:rsidP="002966E4">
      <w:pPr>
        <w:rPr>
          <w:sz w:val="24"/>
          <w:szCs w:val="24"/>
        </w:rPr>
      </w:pPr>
      <w:r w:rsidRPr="0018339A">
        <w:rPr>
          <w:sz w:val="24"/>
          <w:szCs w:val="24"/>
          <w:lang w:bidi="de-DE"/>
        </w:rPr>
        <w:t>Mikrofon</w:t>
      </w:r>
    </w:p>
    <w:p w14:paraId="164AA444" w14:textId="37276806" w:rsidR="002350BC" w:rsidRDefault="00296340" w:rsidP="002966E4">
      <w:r>
        <w:rPr>
          <w:noProof/>
          <w:lang w:bidi="de-DE"/>
        </w:rPr>
        <w:drawing>
          <wp:anchor distT="0" distB="0" distL="114300" distR="114300" simplePos="0" relativeHeight="251660288" behindDoc="1" locked="0" layoutInCell="1" allowOverlap="1" wp14:anchorId="307E7216" wp14:editId="7345A787">
            <wp:simplePos x="0" y="0"/>
            <wp:positionH relativeFrom="margin">
              <wp:align>center</wp:align>
            </wp:positionH>
            <wp:positionV relativeFrom="paragraph">
              <wp:posOffset>10795</wp:posOffset>
            </wp:positionV>
            <wp:extent cx="3991610" cy="2247900"/>
            <wp:effectExtent l="0" t="0" r="8890" b="0"/>
            <wp:wrapTight wrapText="bothSides">
              <wp:wrapPolygon edited="0">
                <wp:start x="0" y="0"/>
                <wp:lineTo x="0" y="21417"/>
                <wp:lineTo x="21545" y="21417"/>
                <wp:lineTo x="2154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613_2131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1610" cy="2247900"/>
                    </a:xfrm>
                    <a:prstGeom prst="rect">
                      <a:avLst/>
                    </a:prstGeom>
                  </pic:spPr>
                </pic:pic>
              </a:graphicData>
            </a:graphic>
            <wp14:sizeRelH relativeFrom="margin">
              <wp14:pctWidth>0</wp14:pctWidth>
            </wp14:sizeRelH>
            <wp14:sizeRelV relativeFrom="margin">
              <wp14:pctHeight>0</wp14:pctHeight>
            </wp14:sizeRelV>
          </wp:anchor>
        </w:drawing>
      </w:r>
    </w:p>
    <w:p w14:paraId="5A2E2F3E" w14:textId="513148DF" w:rsidR="002350BC" w:rsidRDefault="002350BC" w:rsidP="002966E4"/>
    <w:p w14:paraId="3664DA93" w14:textId="7B1721F9" w:rsidR="002350BC" w:rsidRDefault="002350BC" w:rsidP="002966E4"/>
    <w:p w14:paraId="73630D8A" w14:textId="393673C8" w:rsidR="002350BC" w:rsidRDefault="002350BC" w:rsidP="002966E4"/>
    <w:p w14:paraId="6020FBAA" w14:textId="51708D1D" w:rsidR="002350BC" w:rsidRDefault="002350BC" w:rsidP="002966E4"/>
    <w:p w14:paraId="417ECEC7" w14:textId="09766000" w:rsidR="002350BC" w:rsidRDefault="002350BC" w:rsidP="002966E4"/>
    <w:p w14:paraId="494314A2" w14:textId="2223CBE6" w:rsidR="002350BC" w:rsidRDefault="002350BC" w:rsidP="002966E4"/>
    <w:p w14:paraId="742E50D0" w14:textId="2FDF25E3" w:rsidR="002350BC" w:rsidRDefault="002350BC" w:rsidP="002966E4"/>
    <w:p w14:paraId="1EBD45B7" w14:textId="6FB45B88" w:rsidR="002350BC" w:rsidRDefault="002350BC" w:rsidP="002966E4"/>
    <w:p w14:paraId="4A01751C" w14:textId="04F69C17" w:rsidR="002350BC" w:rsidRDefault="00296340" w:rsidP="002966E4">
      <w:r>
        <w:rPr>
          <w:noProof/>
          <w:lang w:bidi="de-DE"/>
        </w:rPr>
        <w:lastRenderedPageBreak/>
        <w:drawing>
          <wp:anchor distT="0" distB="0" distL="114300" distR="114300" simplePos="0" relativeHeight="251661312" behindDoc="1" locked="0" layoutInCell="1" allowOverlap="1" wp14:anchorId="49F11A48" wp14:editId="2DFEC4F4">
            <wp:simplePos x="0" y="0"/>
            <wp:positionH relativeFrom="margin">
              <wp:align>center</wp:align>
            </wp:positionH>
            <wp:positionV relativeFrom="paragraph">
              <wp:posOffset>92075</wp:posOffset>
            </wp:positionV>
            <wp:extent cx="4036695" cy="3027680"/>
            <wp:effectExtent l="0" t="0" r="1905" b="1270"/>
            <wp:wrapTight wrapText="bothSides">
              <wp:wrapPolygon edited="0">
                <wp:start x="0" y="0"/>
                <wp:lineTo x="0" y="21473"/>
                <wp:lineTo x="21508" y="21473"/>
                <wp:lineTo x="2150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615_1308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6695" cy="3027680"/>
                    </a:xfrm>
                    <a:prstGeom prst="rect">
                      <a:avLst/>
                    </a:prstGeom>
                  </pic:spPr>
                </pic:pic>
              </a:graphicData>
            </a:graphic>
            <wp14:sizeRelH relativeFrom="margin">
              <wp14:pctWidth>0</wp14:pctWidth>
            </wp14:sizeRelH>
            <wp14:sizeRelV relativeFrom="margin">
              <wp14:pctHeight>0</wp14:pctHeight>
            </wp14:sizeRelV>
          </wp:anchor>
        </w:drawing>
      </w:r>
    </w:p>
    <w:p w14:paraId="73041939" w14:textId="544F75EB" w:rsidR="002350BC" w:rsidRDefault="002350BC" w:rsidP="002966E4"/>
    <w:p w14:paraId="1F932653" w14:textId="5028FC38" w:rsidR="002350BC" w:rsidRDefault="002350BC" w:rsidP="002966E4"/>
    <w:p w14:paraId="12FEDF4B" w14:textId="452BF4B4" w:rsidR="002350BC" w:rsidRDefault="002350BC" w:rsidP="002966E4"/>
    <w:p w14:paraId="750A1F96" w14:textId="05FFC544" w:rsidR="002350BC" w:rsidRDefault="002350BC" w:rsidP="002966E4"/>
    <w:p w14:paraId="366450CC" w14:textId="396A2193" w:rsidR="002350BC" w:rsidRDefault="002350BC" w:rsidP="002966E4"/>
    <w:p w14:paraId="5D0E2915" w14:textId="51311F08" w:rsidR="002350BC" w:rsidRDefault="002350BC" w:rsidP="002966E4"/>
    <w:p w14:paraId="76547C0E" w14:textId="0728ABF1" w:rsidR="002350BC" w:rsidRDefault="002350BC" w:rsidP="002966E4"/>
    <w:p w14:paraId="75CD006D" w14:textId="7F8C65E1" w:rsidR="002350BC" w:rsidRDefault="002350BC" w:rsidP="002966E4"/>
    <w:p w14:paraId="22EE3342" w14:textId="16732C29" w:rsidR="002350BC" w:rsidRDefault="002350BC" w:rsidP="002966E4"/>
    <w:p w14:paraId="258C15BC" w14:textId="0A2A8173" w:rsidR="002350BC" w:rsidRDefault="002350BC" w:rsidP="002966E4"/>
    <w:p w14:paraId="1BB4DC71" w14:textId="04798F5B" w:rsidR="002350BC" w:rsidRDefault="002350BC" w:rsidP="002966E4"/>
    <w:p w14:paraId="467D414B" w14:textId="4E3EACAB" w:rsidR="002350BC" w:rsidRDefault="002350BC" w:rsidP="002966E4"/>
    <w:p w14:paraId="5572EE77" w14:textId="35333CF9" w:rsidR="002350BC" w:rsidRDefault="002350BC" w:rsidP="002966E4"/>
    <w:p w14:paraId="09B6EBF6" w14:textId="4986E521" w:rsidR="002350BC" w:rsidRDefault="002350BC" w:rsidP="002966E4"/>
    <w:p w14:paraId="5710F5A2" w14:textId="40AC2F1A" w:rsidR="002350BC" w:rsidRDefault="002350BC" w:rsidP="002966E4"/>
    <w:p w14:paraId="2897DDD3" w14:textId="671E3321" w:rsidR="002350BC" w:rsidRPr="0018339A" w:rsidRDefault="00296340" w:rsidP="002966E4">
      <w:pPr>
        <w:rPr>
          <w:sz w:val="24"/>
          <w:szCs w:val="24"/>
        </w:rPr>
      </w:pPr>
      <w:r w:rsidRPr="0018339A">
        <w:rPr>
          <w:sz w:val="24"/>
          <w:szCs w:val="24"/>
          <w:lang w:bidi="de-DE"/>
        </w:rPr>
        <w:t>Stativ</w:t>
      </w:r>
    </w:p>
    <w:p w14:paraId="731B4059" w14:textId="31ABF2BC" w:rsidR="002350BC" w:rsidRDefault="00296340" w:rsidP="002966E4">
      <w:r>
        <w:rPr>
          <w:noProof/>
          <w:lang w:bidi="de-DE"/>
        </w:rPr>
        <w:drawing>
          <wp:anchor distT="0" distB="0" distL="114300" distR="114300" simplePos="0" relativeHeight="251662336" behindDoc="1" locked="0" layoutInCell="1" allowOverlap="1" wp14:anchorId="3C820728" wp14:editId="2C8BD4B7">
            <wp:simplePos x="0" y="0"/>
            <wp:positionH relativeFrom="margin">
              <wp:align>center</wp:align>
            </wp:positionH>
            <wp:positionV relativeFrom="paragraph">
              <wp:posOffset>68580</wp:posOffset>
            </wp:positionV>
            <wp:extent cx="4221480" cy="2377440"/>
            <wp:effectExtent l="0" t="0" r="7620" b="3810"/>
            <wp:wrapTight wrapText="bothSides">
              <wp:wrapPolygon edited="0">
                <wp:start x="0" y="0"/>
                <wp:lineTo x="0" y="21462"/>
                <wp:lineTo x="21542" y="21462"/>
                <wp:lineTo x="2154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613_213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1480" cy="2377440"/>
                    </a:xfrm>
                    <a:prstGeom prst="rect">
                      <a:avLst/>
                    </a:prstGeom>
                  </pic:spPr>
                </pic:pic>
              </a:graphicData>
            </a:graphic>
            <wp14:sizeRelH relativeFrom="margin">
              <wp14:pctWidth>0</wp14:pctWidth>
            </wp14:sizeRelH>
            <wp14:sizeRelV relativeFrom="margin">
              <wp14:pctHeight>0</wp14:pctHeight>
            </wp14:sizeRelV>
          </wp:anchor>
        </w:drawing>
      </w:r>
    </w:p>
    <w:p w14:paraId="1C43EA46" w14:textId="3D8843C4" w:rsidR="002350BC" w:rsidRDefault="002350BC" w:rsidP="002966E4"/>
    <w:p w14:paraId="507A2CD0" w14:textId="1725076E" w:rsidR="002350BC" w:rsidRDefault="002350BC" w:rsidP="002966E4"/>
    <w:p w14:paraId="39CA97E2" w14:textId="18DF578F" w:rsidR="002350BC" w:rsidRDefault="002350BC" w:rsidP="002966E4"/>
    <w:p w14:paraId="741EC025" w14:textId="66DF072C" w:rsidR="002350BC" w:rsidRDefault="002350BC" w:rsidP="002966E4"/>
    <w:p w14:paraId="615E4690" w14:textId="3D1A39A2" w:rsidR="002350BC" w:rsidRDefault="002350BC" w:rsidP="002966E4">
      <w:pPr>
        <w:rPr>
          <w:noProof/>
        </w:rPr>
      </w:pPr>
    </w:p>
    <w:p w14:paraId="4E953DC6" w14:textId="04F440D3" w:rsidR="002350BC" w:rsidRDefault="002350BC" w:rsidP="002966E4"/>
    <w:p w14:paraId="29678159" w14:textId="02D9EAA2" w:rsidR="0018339A" w:rsidRDefault="0018339A" w:rsidP="002966E4"/>
    <w:p w14:paraId="0F5F6133" w14:textId="74944A3F" w:rsidR="0018339A" w:rsidRPr="002B175C" w:rsidRDefault="0018339A" w:rsidP="00157B79">
      <w:pPr>
        <w:pStyle w:val="Nadpis3"/>
      </w:pPr>
      <w:bookmarkStart w:id="6" w:name="_Toc117416705"/>
      <w:r w:rsidRPr="002B175C">
        <w:rPr>
          <w:lang w:bidi="de-DE"/>
        </w:rPr>
        <w:lastRenderedPageBreak/>
        <w:t>Budget des Projekts</w:t>
      </w:r>
      <w:bookmarkEnd w:id="6"/>
    </w:p>
    <w:p w14:paraId="2C16842E" w14:textId="4DA42306" w:rsidR="0018339A" w:rsidRDefault="0018339A" w:rsidP="002966E4">
      <w:r>
        <w:rPr>
          <w:lang w:bidi="de-DE"/>
        </w:rPr>
        <w:t>Der Preis der Grundausstattung erreicht 100 000 CZK. Alle Geräte wurden unserer Schule kostenlos in Form einer Leihgabe im Rahmen des DigiMe-Projekts zur Verfügung gestellt.</w:t>
      </w:r>
    </w:p>
    <w:p w14:paraId="7DA08708" w14:textId="6A7B4D83" w:rsidR="002B175C" w:rsidRDefault="002B175C" w:rsidP="002966E4">
      <w:r>
        <w:rPr>
          <w:noProof/>
          <w:lang w:bidi="de-DE"/>
        </w:rPr>
        <w:drawing>
          <wp:anchor distT="0" distB="0" distL="114300" distR="114300" simplePos="0" relativeHeight="251663360" behindDoc="1" locked="0" layoutInCell="1" allowOverlap="1" wp14:anchorId="604464B0" wp14:editId="0DCA1B56">
            <wp:simplePos x="0" y="0"/>
            <wp:positionH relativeFrom="margin">
              <wp:align>center</wp:align>
            </wp:positionH>
            <wp:positionV relativeFrom="paragraph">
              <wp:posOffset>140335</wp:posOffset>
            </wp:positionV>
            <wp:extent cx="3821430" cy="2866283"/>
            <wp:effectExtent l="0" t="0" r="7620" b="0"/>
            <wp:wrapTight wrapText="bothSides">
              <wp:wrapPolygon edited="0">
                <wp:start x="21600" y="21600"/>
                <wp:lineTo x="21600" y="206"/>
                <wp:lineTo x="65" y="206"/>
                <wp:lineTo x="65" y="21600"/>
                <wp:lineTo x="21600" y="2160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1111_121616.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821430" cy="2866283"/>
                    </a:xfrm>
                    <a:prstGeom prst="rect">
                      <a:avLst/>
                    </a:prstGeom>
                  </pic:spPr>
                </pic:pic>
              </a:graphicData>
            </a:graphic>
          </wp:anchor>
        </w:drawing>
      </w:r>
    </w:p>
    <w:p w14:paraId="56DAA19A" w14:textId="1C767F9E" w:rsidR="002B175C" w:rsidRDefault="002B175C" w:rsidP="002966E4"/>
    <w:p w14:paraId="090A8EBE" w14:textId="3B8B383D" w:rsidR="002B175C" w:rsidRDefault="002B175C" w:rsidP="002966E4"/>
    <w:p w14:paraId="66F95CE4" w14:textId="35A8BC41" w:rsidR="000164EA" w:rsidRDefault="000164EA" w:rsidP="002966E4"/>
    <w:p w14:paraId="254AEAA6" w14:textId="46189E66" w:rsidR="000164EA" w:rsidRDefault="000164EA" w:rsidP="002966E4"/>
    <w:p w14:paraId="39817C75" w14:textId="37906055" w:rsidR="000164EA" w:rsidRDefault="000164EA" w:rsidP="002966E4"/>
    <w:p w14:paraId="38CC6FD3" w14:textId="15EACE6B" w:rsidR="000164EA" w:rsidRDefault="000164EA" w:rsidP="002966E4"/>
    <w:p w14:paraId="6BFD8D66" w14:textId="79267A89" w:rsidR="000164EA" w:rsidRDefault="000164EA" w:rsidP="002966E4"/>
    <w:p w14:paraId="5437DCF8" w14:textId="7E24F207" w:rsidR="000164EA" w:rsidRDefault="000164EA" w:rsidP="002966E4"/>
    <w:p w14:paraId="6A65F1DF" w14:textId="63FCF79D" w:rsidR="000164EA" w:rsidRDefault="000164EA" w:rsidP="002966E4"/>
    <w:p w14:paraId="3B8342F7" w14:textId="1503595E" w:rsidR="00A63D41" w:rsidRDefault="00A63D41" w:rsidP="002966E4">
      <w:pPr>
        <w:rPr>
          <w:sz w:val="32"/>
          <w:szCs w:val="32"/>
        </w:rPr>
      </w:pPr>
      <w:r>
        <w:rPr>
          <w:noProof/>
          <w:sz w:val="32"/>
          <w:szCs w:val="32"/>
          <w:lang w:bidi="de-DE"/>
        </w:rPr>
        <w:drawing>
          <wp:anchor distT="0" distB="0" distL="114300" distR="114300" simplePos="0" relativeHeight="251673600" behindDoc="1" locked="0" layoutInCell="1" allowOverlap="1" wp14:anchorId="034FA726" wp14:editId="3C8817CE">
            <wp:simplePos x="0" y="0"/>
            <wp:positionH relativeFrom="margin">
              <wp:align>center</wp:align>
            </wp:positionH>
            <wp:positionV relativeFrom="paragraph">
              <wp:posOffset>132715</wp:posOffset>
            </wp:positionV>
            <wp:extent cx="5027295" cy="3780790"/>
            <wp:effectExtent l="0" t="0" r="1905" b="0"/>
            <wp:wrapTight wrapText="bothSides">
              <wp:wrapPolygon edited="0">
                <wp:start x="0" y="0"/>
                <wp:lineTo x="0" y="21440"/>
                <wp:lineTo x="21526" y="21440"/>
                <wp:lineTo x="2152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9353423_1143078139638982_220821598602276834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7295" cy="3780790"/>
                    </a:xfrm>
                    <a:prstGeom prst="rect">
                      <a:avLst/>
                    </a:prstGeom>
                  </pic:spPr>
                </pic:pic>
              </a:graphicData>
            </a:graphic>
            <wp14:sizeRelH relativeFrom="margin">
              <wp14:pctWidth>0</wp14:pctWidth>
            </wp14:sizeRelH>
            <wp14:sizeRelV relativeFrom="margin">
              <wp14:pctHeight>0</wp14:pctHeight>
            </wp14:sizeRelV>
          </wp:anchor>
        </w:drawing>
      </w:r>
    </w:p>
    <w:p w14:paraId="414A1F8F" w14:textId="04B7AA0D" w:rsidR="00A63D41" w:rsidRDefault="00A63D41" w:rsidP="002966E4">
      <w:pPr>
        <w:rPr>
          <w:sz w:val="32"/>
          <w:szCs w:val="32"/>
        </w:rPr>
      </w:pPr>
    </w:p>
    <w:p w14:paraId="292A4579" w14:textId="77777777" w:rsidR="00A63D41" w:rsidRDefault="00A63D41" w:rsidP="002966E4">
      <w:pPr>
        <w:rPr>
          <w:sz w:val="32"/>
          <w:szCs w:val="32"/>
        </w:rPr>
      </w:pPr>
    </w:p>
    <w:p w14:paraId="0CCAAE15" w14:textId="77777777" w:rsidR="00A63D41" w:rsidRDefault="00A63D41" w:rsidP="002966E4">
      <w:pPr>
        <w:rPr>
          <w:sz w:val="32"/>
          <w:szCs w:val="32"/>
        </w:rPr>
      </w:pPr>
    </w:p>
    <w:p w14:paraId="21A91473" w14:textId="77777777" w:rsidR="00A63D41" w:rsidRDefault="00A63D41" w:rsidP="002966E4">
      <w:pPr>
        <w:rPr>
          <w:sz w:val="32"/>
          <w:szCs w:val="32"/>
        </w:rPr>
      </w:pPr>
    </w:p>
    <w:p w14:paraId="189B20BF" w14:textId="77777777" w:rsidR="00A63D41" w:rsidRDefault="00A63D41" w:rsidP="002966E4">
      <w:pPr>
        <w:rPr>
          <w:sz w:val="32"/>
          <w:szCs w:val="32"/>
        </w:rPr>
      </w:pPr>
    </w:p>
    <w:p w14:paraId="56BFB7D0" w14:textId="77777777" w:rsidR="00A63D41" w:rsidRDefault="00A63D41" w:rsidP="002966E4">
      <w:pPr>
        <w:rPr>
          <w:sz w:val="32"/>
          <w:szCs w:val="32"/>
        </w:rPr>
      </w:pPr>
    </w:p>
    <w:p w14:paraId="36175773" w14:textId="77777777" w:rsidR="00A63D41" w:rsidRDefault="00A63D41" w:rsidP="002966E4">
      <w:pPr>
        <w:rPr>
          <w:sz w:val="32"/>
          <w:szCs w:val="32"/>
        </w:rPr>
      </w:pPr>
    </w:p>
    <w:p w14:paraId="054916E8" w14:textId="77777777" w:rsidR="00A63D41" w:rsidRDefault="00A63D41" w:rsidP="002966E4">
      <w:pPr>
        <w:rPr>
          <w:sz w:val="32"/>
          <w:szCs w:val="32"/>
        </w:rPr>
      </w:pPr>
    </w:p>
    <w:p w14:paraId="0D1FA03D" w14:textId="77777777" w:rsidR="00A63D41" w:rsidRDefault="00A63D41" w:rsidP="002966E4">
      <w:pPr>
        <w:rPr>
          <w:sz w:val="32"/>
          <w:szCs w:val="32"/>
        </w:rPr>
      </w:pPr>
    </w:p>
    <w:p w14:paraId="7AB428AF" w14:textId="529544AE" w:rsidR="000164EA" w:rsidRPr="007F6354" w:rsidRDefault="000164EA" w:rsidP="00157B79">
      <w:pPr>
        <w:pStyle w:val="Nadpis3"/>
      </w:pPr>
      <w:bookmarkStart w:id="7" w:name="_Toc117416706"/>
      <w:r w:rsidRPr="007F6354">
        <w:rPr>
          <w:lang w:bidi="de-DE"/>
        </w:rPr>
        <w:lastRenderedPageBreak/>
        <w:t>Drehbuch</w:t>
      </w:r>
      <w:bookmarkEnd w:id="7"/>
    </w:p>
    <w:p w14:paraId="74F9EA06" w14:textId="5B2ACA99" w:rsidR="000164EA" w:rsidRPr="007F6354" w:rsidRDefault="000164EA" w:rsidP="007F6354">
      <w:pPr>
        <w:jc w:val="both"/>
        <w:rPr>
          <w:sz w:val="24"/>
          <w:szCs w:val="24"/>
        </w:rPr>
      </w:pPr>
      <w:r w:rsidRPr="007F6354">
        <w:rPr>
          <w:sz w:val="24"/>
          <w:szCs w:val="24"/>
          <w:lang w:bidi="de-DE"/>
        </w:rPr>
        <w:t>Die Wartezeit auf die Lieferung der Ausrüstung haben wir dazu genutzt, um das Drehbuch vorzubereiten. Zuerst machten sich die Studenten damit vertraut, wie das Drehbuch des Films aussehen und was das Vorbereitungsteam alles daraus lesen sollte. Was folgte, war eine leidenschaftliche Debatte darüber, was wir in den Film einbauen würden, was wir der umgebenden Welt als Teil von Förderung des Dorfes zeigen wollen.</w:t>
      </w:r>
    </w:p>
    <w:p w14:paraId="409BEB83" w14:textId="77777777" w:rsidR="007F6354" w:rsidRDefault="007F6354" w:rsidP="002966E4"/>
    <w:p w14:paraId="71A99B91" w14:textId="2B13A591" w:rsidR="007F6354" w:rsidRDefault="007F6354" w:rsidP="002966E4">
      <w:r>
        <w:rPr>
          <w:noProof/>
          <w:lang w:bidi="de-DE"/>
        </w:rPr>
        <w:drawing>
          <wp:anchor distT="0" distB="0" distL="114300" distR="114300" simplePos="0" relativeHeight="251664384" behindDoc="1" locked="0" layoutInCell="1" allowOverlap="1" wp14:anchorId="6A7F83A9" wp14:editId="2BC3728F">
            <wp:simplePos x="0" y="0"/>
            <wp:positionH relativeFrom="margin">
              <wp:align>center</wp:align>
            </wp:positionH>
            <wp:positionV relativeFrom="paragraph">
              <wp:posOffset>10795</wp:posOffset>
            </wp:positionV>
            <wp:extent cx="3627120" cy="2720340"/>
            <wp:effectExtent l="0" t="0" r="0" b="3810"/>
            <wp:wrapTight wrapText="bothSides">
              <wp:wrapPolygon edited="0">
                <wp:start x="0" y="0"/>
                <wp:lineTo x="0" y="21479"/>
                <wp:lineTo x="21441" y="21479"/>
                <wp:lineTo x="2144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4688174_1034591764006957_2558730227504517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7120" cy="2720340"/>
                    </a:xfrm>
                    <a:prstGeom prst="rect">
                      <a:avLst/>
                    </a:prstGeom>
                  </pic:spPr>
                </pic:pic>
              </a:graphicData>
            </a:graphic>
            <wp14:sizeRelH relativeFrom="margin">
              <wp14:pctWidth>0</wp14:pctWidth>
            </wp14:sizeRelH>
            <wp14:sizeRelV relativeFrom="margin">
              <wp14:pctHeight>0</wp14:pctHeight>
            </wp14:sizeRelV>
          </wp:anchor>
        </w:drawing>
      </w:r>
    </w:p>
    <w:p w14:paraId="345BC407" w14:textId="465094AA" w:rsidR="007F6354" w:rsidRDefault="007F6354" w:rsidP="002966E4"/>
    <w:p w14:paraId="14FEEAF1" w14:textId="69E70309" w:rsidR="007F6354" w:rsidRDefault="007F6354" w:rsidP="002966E4"/>
    <w:p w14:paraId="036EFA69" w14:textId="3E53F334" w:rsidR="007F6354" w:rsidRDefault="007F6354" w:rsidP="002966E4"/>
    <w:p w14:paraId="02E8FB3F" w14:textId="040EAB59" w:rsidR="000164EA" w:rsidRDefault="000164EA" w:rsidP="002966E4"/>
    <w:p w14:paraId="41D02F2D" w14:textId="38786B0F" w:rsidR="007F6354" w:rsidRDefault="007F6354" w:rsidP="002966E4"/>
    <w:p w14:paraId="7EAFF7AF" w14:textId="3FBE0197" w:rsidR="007F6354" w:rsidRDefault="007F6354" w:rsidP="002966E4"/>
    <w:p w14:paraId="774FD1FF" w14:textId="4C38232A" w:rsidR="007F6354" w:rsidRDefault="007F6354" w:rsidP="002966E4"/>
    <w:p w14:paraId="20A9E218" w14:textId="30537269" w:rsidR="007F6354" w:rsidRDefault="007F6354" w:rsidP="002966E4"/>
    <w:p w14:paraId="0C58E8C2" w14:textId="49E6204F" w:rsidR="007F6354" w:rsidRDefault="007F6354" w:rsidP="002966E4"/>
    <w:p w14:paraId="1C725BA1" w14:textId="6A31FCAA" w:rsidR="007F6354" w:rsidRDefault="007F6354" w:rsidP="002966E4"/>
    <w:p w14:paraId="1AB6E30C" w14:textId="589BA325" w:rsidR="007F6354" w:rsidRDefault="00C3470D" w:rsidP="007F6354">
      <w:pPr>
        <w:jc w:val="both"/>
        <w:rPr>
          <w:sz w:val="24"/>
          <w:szCs w:val="24"/>
        </w:rPr>
      </w:pPr>
      <w:r>
        <w:rPr>
          <w:sz w:val="24"/>
          <w:szCs w:val="24"/>
          <w:lang w:bidi="de-DE"/>
        </w:rPr>
        <w:t>Es folgte eine ziemlich „schmerzhafte“ Prozedur, um auszuwählen, was tatsächlich in das Drehbuch passt und was wir vergessen müssen. Mithilfe einer sehr regen Kommunikation in MS Teams, die oft einem Schlachtfeld glich, haben wir schließlich die wichtigsten Dinge aus dem Schul- und Dorfleben herausgesucht.</w:t>
      </w:r>
    </w:p>
    <w:p w14:paraId="775BD27A" w14:textId="18A68C3B" w:rsidR="007F6354" w:rsidRDefault="007F6354" w:rsidP="007F6354">
      <w:pPr>
        <w:jc w:val="both"/>
        <w:rPr>
          <w:sz w:val="24"/>
          <w:szCs w:val="24"/>
        </w:rPr>
      </w:pPr>
    </w:p>
    <w:p w14:paraId="3C4C2770" w14:textId="77777777" w:rsidR="00112ADE" w:rsidRDefault="00112ADE" w:rsidP="007F6354">
      <w:pPr>
        <w:jc w:val="both"/>
        <w:rPr>
          <w:sz w:val="24"/>
          <w:szCs w:val="24"/>
        </w:rPr>
      </w:pPr>
    </w:p>
    <w:p w14:paraId="034A53F2" w14:textId="77777777" w:rsidR="00112ADE" w:rsidRDefault="00112ADE" w:rsidP="007F6354">
      <w:pPr>
        <w:jc w:val="both"/>
        <w:rPr>
          <w:sz w:val="24"/>
          <w:szCs w:val="24"/>
        </w:rPr>
      </w:pPr>
    </w:p>
    <w:p w14:paraId="211240F0" w14:textId="77777777" w:rsidR="00112ADE" w:rsidRDefault="00112ADE" w:rsidP="007F6354">
      <w:pPr>
        <w:jc w:val="both"/>
        <w:rPr>
          <w:sz w:val="24"/>
          <w:szCs w:val="24"/>
        </w:rPr>
      </w:pPr>
    </w:p>
    <w:p w14:paraId="678A1792" w14:textId="77777777" w:rsidR="00112ADE" w:rsidRDefault="00112ADE" w:rsidP="007F6354">
      <w:pPr>
        <w:jc w:val="both"/>
        <w:rPr>
          <w:sz w:val="24"/>
          <w:szCs w:val="24"/>
        </w:rPr>
      </w:pPr>
    </w:p>
    <w:p w14:paraId="485E7B4A" w14:textId="37B735E0" w:rsidR="007F6354" w:rsidRPr="00A63D41" w:rsidRDefault="007F6354" w:rsidP="00157B79">
      <w:pPr>
        <w:pStyle w:val="Nadpis3"/>
      </w:pPr>
      <w:bookmarkStart w:id="8" w:name="_Toc117416707"/>
      <w:r w:rsidRPr="00A63D41">
        <w:rPr>
          <w:lang w:bidi="de-DE"/>
        </w:rPr>
        <w:lastRenderedPageBreak/>
        <w:t>Technik kennenlernen</w:t>
      </w:r>
      <w:bookmarkEnd w:id="8"/>
    </w:p>
    <w:p w14:paraId="7C700DF1" w14:textId="3D38B2EC" w:rsidR="007F6354" w:rsidRDefault="007F6354" w:rsidP="007F6354">
      <w:pPr>
        <w:jc w:val="both"/>
        <w:rPr>
          <w:sz w:val="24"/>
          <w:szCs w:val="24"/>
        </w:rPr>
      </w:pPr>
      <w:r>
        <w:rPr>
          <w:sz w:val="24"/>
          <w:szCs w:val="24"/>
          <w:lang w:bidi="de-DE"/>
        </w:rPr>
        <w:t>Nachdem wir die notwendige Ausrüstung erhalten hatten, konnten wir uns endlich an die Arbeit machen. Zuerst haben wir herausgefunden, wie wir das Mikrofon an die Kamera befestigen. Anhand der Leseproben haben wir herausgefunden, aus welcher Entfernung und aus welchem Winkel die Aufnahme selbst erfolgen muss, damit die Stimme gut und deutlich zu hören ist.</w:t>
      </w:r>
    </w:p>
    <w:p w14:paraId="1D24ABD9" w14:textId="41DAC16C" w:rsidR="00112ADE" w:rsidRDefault="00112ADE" w:rsidP="007F6354">
      <w:pPr>
        <w:jc w:val="both"/>
        <w:rPr>
          <w:sz w:val="24"/>
          <w:szCs w:val="24"/>
        </w:rPr>
      </w:pPr>
      <w:r>
        <w:rPr>
          <w:noProof/>
          <w:sz w:val="24"/>
          <w:szCs w:val="24"/>
          <w:lang w:bidi="de-DE"/>
        </w:rPr>
        <w:drawing>
          <wp:anchor distT="0" distB="0" distL="114300" distR="114300" simplePos="0" relativeHeight="251665408" behindDoc="1" locked="0" layoutInCell="1" allowOverlap="1" wp14:anchorId="0875F386" wp14:editId="691FB3A5">
            <wp:simplePos x="0" y="0"/>
            <wp:positionH relativeFrom="margin">
              <wp:align>left</wp:align>
            </wp:positionH>
            <wp:positionV relativeFrom="paragraph">
              <wp:posOffset>1270</wp:posOffset>
            </wp:positionV>
            <wp:extent cx="2808605" cy="3735070"/>
            <wp:effectExtent l="0" t="0" r="0" b="0"/>
            <wp:wrapTight wrapText="bothSides">
              <wp:wrapPolygon edited="0">
                <wp:start x="0" y="0"/>
                <wp:lineTo x="0" y="21482"/>
                <wp:lineTo x="21390" y="21482"/>
                <wp:lineTo x="21390"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4065520_677337857034010_3597890946112712703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605" cy="3735070"/>
                    </a:xfrm>
                    <a:prstGeom prst="rect">
                      <a:avLst/>
                    </a:prstGeom>
                  </pic:spPr>
                </pic:pic>
              </a:graphicData>
            </a:graphic>
            <wp14:sizeRelH relativeFrom="margin">
              <wp14:pctWidth>0</wp14:pctWidth>
            </wp14:sizeRelH>
            <wp14:sizeRelV relativeFrom="margin">
              <wp14:pctHeight>0</wp14:pctHeight>
            </wp14:sizeRelV>
          </wp:anchor>
        </w:drawing>
      </w:r>
    </w:p>
    <w:p w14:paraId="0A953794" w14:textId="30B66EBB" w:rsidR="00112ADE" w:rsidRDefault="00112ADE" w:rsidP="007F6354">
      <w:pPr>
        <w:jc w:val="both"/>
        <w:rPr>
          <w:sz w:val="24"/>
          <w:szCs w:val="24"/>
        </w:rPr>
      </w:pPr>
    </w:p>
    <w:p w14:paraId="286C0B5B" w14:textId="457B33D4" w:rsidR="00112ADE" w:rsidRDefault="00112ADE" w:rsidP="007F6354">
      <w:pPr>
        <w:jc w:val="both"/>
        <w:rPr>
          <w:sz w:val="24"/>
          <w:szCs w:val="24"/>
        </w:rPr>
      </w:pPr>
    </w:p>
    <w:p w14:paraId="185AD608" w14:textId="690EEDEC" w:rsidR="00112ADE" w:rsidRDefault="00112ADE" w:rsidP="007F6354">
      <w:pPr>
        <w:jc w:val="both"/>
        <w:rPr>
          <w:sz w:val="24"/>
          <w:szCs w:val="24"/>
        </w:rPr>
      </w:pPr>
    </w:p>
    <w:p w14:paraId="598AAA8A" w14:textId="6E3A30E7" w:rsidR="00112ADE" w:rsidRDefault="00112ADE" w:rsidP="007F6354">
      <w:pPr>
        <w:jc w:val="both"/>
        <w:rPr>
          <w:sz w:val="24"/>
          <w:szCs w:val="24"/>
        </w:rPr>
      </w:pPr>
    </w:p>
    <w:p w14:paraId="7438E236" w14:textId="4BA953F0" w:rsidR="00112ADE" w:rsidRDefault="00112ADE" w:rsidP="007F6354">
      <w:pPr>
        <w:jc w:val="both"/>
        <w:rPr>
          <w:sz w:val="24"/>
          <w:szCs w:val="24"/>
        </w:rPr>
      </w:pPr>
    </w:p>
    <w:p w14:paraId="70391D3E" w14:textId="48EB89F2" w:rsidR="00112ADE" w:rsidRDefault="00112ADE" w:rsidP="007F6354">
      <w:pPr>
        <w:jc w:val="both"/>
        <w:rPr>
          <w:sz w:val="24"/>
          <w:szCs w:val="24"/>
        </w:rPr>
      </w:pPr>
    </w:p>
    <w:p w14:paraId="279EA503" w14:textId="058748D7" w:rsidR="00112ADE" w:rsidRDefault="00112ADE" w:rsidP="007F6354">
      <w:pPr>
        <w:jc w:val="both"/>
        <w:rPr>
          <w:sz w:val="24"/>
          <w:szCs w:val="24"/>
        </w:rPr>
      </w:pPr>
      <w:r>
        <w:rPr>
          <w:noProof/>
          <w:sz w:val="24"/>
          <w:szCs w:val="24"/>
          <w:lang w:bidi="de-DE"/>
        </w:rPr>
        <w:lastRenderedPageBreak/>
        <w:drawing>
          <wp:anchor distT="0" distB="0" distL="114300" distR="114300" simplePos="0" relativeHeight="251666432" behindDoc="1" locked="0" layoutInCell="1" allowOverlap="1" wp14:anchorId="56B6D2B1" wp14:editId="59FA51D6">
            <wp:simplePos x="0" y="0"/>
            <wp:positionH relativeFrom="column">
              <wp:posOffset>3017520</wp:posOffset>
            </wp:positionH>
            <wp:positionV relativeFrom="paragraph">
              <wp:posOffset>417195</wp:posOffset>
            </wp:positionV>
            <wp:extent cx="2931160" cy="3896995"/>
            <wp:effectExtent l="0" t="0" r="2540" b="8255"/>
            <wp:wrapTight wrapText="bothSides">
              <wp:wrapPolygon edited="0">
                <wp:start x="0" y="0"/>
                <wp:lineTo x="0" y="21540"/>
                <wp:lineTo x="21478" y="21540"/>
                <wp:lineTo x="2147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4179451_639591877098384_4595368392497637414_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1160" cy="3896995"/>
                    </a:xfrm>
                    <a:prstGeom prst="rect">
                      <a:avLst/>
                    </a:prstGeom>
                  </pic:spPr>
                </pic:pic>
              </a:graphicData>
            </a:graphic>
            <wp14:sizeRelH relativeFrom="margin">
              <wp14:pctWidth>0</wp14:pctWidth>
            </wp14:sizeRelH>
            <wp14:sizeRelV relativeFrom="margin">
              <wp14:pctHeight>0</wp14:pctHeight>
            </wp14:sizeRelV>
          </wp:anchor>
        </w:drawing>
      </w:r>
    </w:p>
    <w:p w14:paraId="3B4C6C0F" w14:textId="027CB70E" w:rsidR="00112ADE" w:rsidRDefault="00112ADE" w:rsidP="007F6354">
      <w:pPr>
        <w:jc w:val="both"/>
        <w:rPr>
          <w:sz w:val="24"/>
          <w:szCs w:val="24"/>
        </w:rPr>
      </w:pPr>
    </w:p>
    <w:p w14:paraId="3DE11437" w14:textId="4E05DDC9" w:rsidR="00112ADE" w:rsidRDefault="00112ADE" w:rsidP="007F6354">
      <w:pPr>
        <w:jc w:val="both"/>
        <w:rPr>
          <w:sz w:val="24"/>
          <w:szCs w:val="24"/>
        </w:rPr>
      </w:pPr>
    </w:p>
    <w:p w14:paraId="4243475F" w14:textId="466CB8F8" w:rsidR="00112ADE" w:rsidRDefault="00112ADE" w:rsidP="007F6354">
      <w:pPr>
        <w:jc w:val="both"/>
        <w:rPr>
          <w:sz w:val="24"/>
          <w:szCs w:val="24"/>
        </w:rPr>
      </w:pPr>
    </w:p>
    <w:p w14:paraId="52F0BDF3" w14:textId="3348F482" w:rsidR="00112ADE" w:rsidRDefault="00112ADE" w:rsidP="007F6354">
      <w:pPr>
        <w:jc w:val="both"/>
        <w:rPr>
          <w:sz w:val="24"/>
          <w:szCs w:val="24"/>
        </w:rPr>
      </w:pPr>
    </w:p>
    <w:p w14:paraId="7994BD4F" w14:textId="3376E8D7" w:rsidR="00112ADE" w:rsidRDefault="00112ADE" w:rsidP="007F6354">
      <w:pPr>
        <w:jc w:val="both"/>
        <w:rPr>
          <w:sz w:val="24"/>
          <w:szCs w:val="24"/>
        </w:rPr>
      </w:pPr>
    </w:p>
    <w:p w14:paraId="677C1E6E" w14:textId="0463B37B" w:rsidR="00112ADE" w:rsidRDefault="00112ADE" w:rsidP="007F6354">
      <w:pPr>
        <w:jc w:val="both"/>
        <w:rPr>
          <w:sz w:val="24"/>
          <w:szCs w:val="24"/>
        </w:rPr>
      </w:pPr>
    </w:p>
    <w:p w14:paraId="165DFE60" w14:textId="5A5DED55" w:rsidR="00112ADE" w:rsidRDefault="00112ADE" w:rsidP="007F6354">
      <w:pPr>
        <w:jc w:val="both"/>
        <w:rPr>
          <w:sz w:val="24"/>
          <w:szCs w:val="24"/>
        </w:rPr>
      </w:pPr>
    </w:p>
    <w:p w14:paraId="73DA6893" w14:textId="2390B201" w:rsidR="00112ADE" w:rsidRDefault="00112ADE" w:rsidP="007F6354">
      <w:pPr>
        <w:jc w:val="both"/>
        <w:rPr>
          <w:sz w:val="24"/>
          <w:szCs w:val="24"/>
        </w:rPr>
      </w:pPr>
    </w:p>
    <w:p w14:paraId="750BF792" w14:textId="43C67AFD" w:rsidR="00112ADE" w:rsidRDefault="00112ADE" w:rsidP="007F6354">
      <w:pPr>
        <w:jc w:val="both"/>
        <w:rPr>
          <w:sz w:val="24"/>
          <w:szCs w:val="24"/>
        </w:rPr>
      </w:pPr>
    </w:p>
    <w:p w14:paraId="26EAFF3D" w14:textId="6C4F2F59" w:rsidR="00112ADE" w:rsidRDefault="00112ADE" w:rsidP="007F6354">
      <w:pPr>
        <w:jc w:val="both"/>
        <w:rPr>
          <w:sz w:val="24"/>
          <w:szCs w:val="24"/>
        </w:rPr>
      </w:pPr>
      <w:r>
        <w:rPr>
          <w:noProof/>
          <w:sz w:val="24"/>
          <w:szCs w:val="24"/>
          <w:lang w:bidi="de-DE"/>
        </w:rPr>
        <w:drawing>
          <wp:anchor distT="0" distB="0" distL="114300" distR="114300" simplePos="0" relativeHeight="251667456" behindDoc="1" locked="0" layoutInCell="1" allowOverlap="1" wp14:anchorId="166CD378" wp14:editId="34D8487E">
            <wp:simplePos x="0" y="0"/>
            <wp:positionH relativeFrom="margin">
              <wp:align>center</wp:align>
            </wp:positionH>
            <wp:positionV relativeFrom="paragraph">
              <wp:posOffset>91</wp:posOffset>
            </wp:positionV>
            <wp:extent cx="3091815" cy="4111625"/>
            <wp:effectExtent l="0" t="0" r="0" b="3175"/>
            <wp:wrapTight wrapText="bothSides">
              <wp:wrapPolygon edited="0">
                <wp:start x="0" y="0"/>
                <wp:lineTo x="0" y="21517"/>
                <wp:lineTo x="21427" y="21517"/>
                <wp:lineTo x="21427"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4030537_666744567704824_2743202789546831474_n.jpg"/>
                    <pic:cNvPicPr/>
                  </pic:nvPicPr>
                  <pic:blipFill>
                    <a:blip r:embed="rId17">
                      <a:extLst>
                        <a:ext uri="{28A0092B-C50C-407E-A947-70E740481C1C}">
                          <a14:useLocalDpi xmlns:a14="http://schemas.microsoft.com/office/drawing/2010/main" val="0"/>
                        </a:ext>
                      </a:extLst>
                    </a:blip>
                    <a:stretch>
                      <a:fillRect/>
                    </a:stretch>
                  </pic:blipFill>
                  <pic:spPr>
                    <a:xfrm>
                      <a:off x="0" y="0"/>
                      <a:ext cx="3091815" cy="4111625"/>
                    </a:xfrm>
                    <a:prstGeom prst="rect">
                      <a:avLst/>
                    </a:prstGeom>
                  </pic:spPr>
                </pic:pic>
              </a:graphicData>
            </a:graphic>
          </wp:anchor>
        </w:drawing>
      </w:r>
    </w:p>
    <w:p w14:paraId="7FDD18B3" w14:textId="4FF52E64" w:rsidR="00112ADE" w:rsidRDefault="00112ADE" w:rsidP="007F6354">
      <w:pPr>
        <w:jc w:val="both"/>
        <w:rPr>
          <w:sz w:val="24"/>
          <w:szCs w:val="24"/>
        </w:rPr>
      </w:pPr>
    </w:p>
    <w:p w14:paraId="689C8EB3" w14:textId="6E08B688" w:rsidR="00112ADE" w:rsidRDefault="00112ADE" w:rsidP="007F6354">
      <w:pPr>
        <w:jc w:val="both"/>
        <w:rPr>
          <w:sz w:val="24"/>
          <w:szCs w:val="24"/>
        </w:rPr>
      </w:pPr>
    </w:p>
    <w:p w14:paraId="0890116A" w14:textId="0F0C7773" w:rsidR="00112ADE" w:rsidRDefault="00112ADE" w:rsidP="007F6354">
      <w:pPr>
        <w:jc w:val="both"/>
        <w:rPr>
          <w:sz w:val="24"/>
          <w:szCs w:val="24"/>
        </w:rPr>
      </w:pPr>
    </w:p>
    <w:p w14:paraId="792BDA65" w14:textId="22664922" w:rsidR="00112ADE" w:rsidRDefault="00112ADE" w:rsidP="007F6354">
      <w:pPr>
        <w:jc w:val="both"/>
        <w:rPr>
          <w:sz w:val="24"/>
          <w:szCs w:val="24"/>
        </w:rPr>
      </w:pPr>
    </w:p>
    <w:p w14:paraId="49105B51" w14:textId="138C1496" w:rsidR="00112ADE" w:rsidRDefault="00112ADE" w:rsidP="007F6354">
      <w:pPr>
        <w:jc w:val="both"/>
        <w:rPr>
          <w:sz w:val="24"/>
          <w:szCs w:val="24"/>
        </w:rPr>
      </w:pPr>
    </w:p>
    <w:p w14:paraId="7FFE7004" w14:textId="5F1C4C20" w:rsidR="00112ADE" w:rsidRDefault="00112ADE" w:rsidP="007F6354">
      <w:pPr>
        <w:jc w:val="both"/>
        <w:rPr>
          <w:sz w:val="24"/>
          <w:szCs w:val="24"/>
        </w:rPr>
      </w:pPr>
    </w:p>
    <w:p w14:paraId="5BA15F6F" w14:textId="6861D79F" w:rsidR="00112ADE" w:rsidRDefault="00112ADE" w:rsidP="007F6354">
      <w:pPr>
        <w:jc w:val="both"/>
        <w:rPr>
          <w:sz w:val="24"/>
          <w:szCs w:val="24"/>
        </w:rPr>
      </w:pPr>
    </w:p>
    <w:p w14:paraId="0C99E467" w14:textId="34EF2853" w:rsidR="00112ADE" w:rsidRDefault="00112ADE" w:rsidP="007F6354">
      <w:pPr>
        <w:jc w:val="both"/>
        <w:rPr>
          <w:sz w:val="24"/>
          <w:szCs w:val="24"/>
        </w:rPr>
      </w:pPr>
    </w:p>
    <w:p w14:paraId="55EAB9DD" w14:textId="28E93897" w:rsidR="00112ADE" w:rsidRDefault="00112ADE" w:rsidP="007F6354">
      <w:pPr>
        <w:jc w:val="both"/>
        <w:rPr>
          <w:sz w:val="24"/>
          <w:szCs w:val="24"/>
        </w:rPr>
      </w:pPr>
    </w:p>
    <w:p w14:paraId="162CC283" w14:textId="4E2EE445" w:rsidR="00112ADE" w:rsidRDefault="00112ADE" w:rsidP="007F6354">
      <w:pPr>
        <w:jc w:val="both"/>
        <w:rPr>
          <w:sz w:val="24"/>
          <w:szCs w:val="24"/>
        </w:rPr>
      </w:pPr>
    </w:p>
    <w:p w14:paraId="77F80C3F" w14:textId="01FABD49" w:rsidR="00112ADE" w:rsidRDefault="00112ADE" w:rsidP="007F6354">
      <w:pPr>
        <w:jc w:val="both"/>
        <w:rPr>
          <w:sz w:val="24"/>
          <w:szCs w:val="24"/>
        </w:rPr>
      </w:pPr>
    </w:p>
    <w:p w14:paraId="0B3C3852" w14:textId="20494802" w:rsidR="00112ADE" w:rsidRDefault="00112ADE" w:rsidP="007F6354">
      <w:pPr>
        <w:jc w:val="both"/>
        <w:rPr>
          <w:sz w:val="24"/>
          <w:szCs w:val="24"/>
        </w:rPr>
      </w:pPr>
    </w:p>
    <w:p w14:paraId="20D7AED5" w14:textId="5ED8E050" w:rsidR="00112ADE" w:rsidRPr="00112ADE" w:rsidRDefault="00112ADE" w:rsidP="00157B79">
      <w:pPr>
        <w:pStyle w:val="Nadpis3"/>
      </w:pPr>
      <w:bookmarkStart w:id="9" w:name="_Toc117416708"/>
      <w:r w:rsidRPr="00112ADE">
        <w:rPr>
          <w:lang w:bidi="de-DE"/>
        </w:rPr>
        <w:lastRenderedPageBreak/>
        <w:t>Erste Flugtests</w:t>
      </w:r>
      <w:bookmarkEnd w:id="9"/>
    </w:p>
    <w:p w14:paraId="095225D9" w14:textId="5E629A36" w:rsidR="00112ADE" w:rsidRDefault="00112ADE" w:rsidP="007F6354">
      <w:pPr>
        <w:jc w:val="both"/>
        <w:rPr>
          <w:sz w:val="24"/>
          <w:szCs w:val="24"/>
        </w:rPr>
      </w:pPr>
      <w:r>
        <w:rPr>
          <w:sz w:val="24"/>
          <w:szCs w:val="24"/>
          <w:lang w:bidi="de-DE"/>
        </w:rPr>
        <w:t xml:space="preserve">Leider kam die Drohne erst im Februar an unserer Schule an. Dies reduzierte den Zeitraum zum Proben und Filmen selbst stark. Aus Angst, dass der erste Versuch der Schüler:innen, die Drohne abzuheben und zu kontrollieren, nicht auch als letzter damit enden würde, dass die Drohne unwiederbringlich von uns wegfliegt, führten wir die ersten Flugversuche in einem geschlossenen Raum der Schulklasse durch. Erst später, als wenig Hoffnung bestand, dass wir die Drohne loslassen würden und sie nach Abschluss der Aufgabe wieder zu uns zurückkehren würde, wagten wir uns ins Freie.  </w:t>
      </w:r>
    </w:p>
    <w:p w14:paraId="26A67205" w14:textId="25DEEABC" w:rsidR="00112ADE" w:rsidRDefault="00891F4B" w:rsidP="007F6354">
      <w:pPr>
        <w:jc w:val="both"/>
        <w:rPr>
          <w:sz w:val="24"/>
          <w:szCs w:val="24"/>
        </w:rPr>
      </w:pPr>
      <w:r>
        <w:rPr>
          <w:noProof/>
          <w:sz w:val="24"/>
          <w:szCs w:val="24"/>
          <w:lang w:bidi="de-DE"/>
        </w:rPr>
        <w:drawing>
          <wp:anchor distT="0" distB="0" distL="114300" distR="114300" simplePos="0" relativeHeight="251668480" behindDoc="1" locked="0" layoutInCell="1" allowOverlap="1" wp14:anchorId="393AB34B" wp14:editId="70272C1D">
            <wp:simplePos x="0" y="0"/>
            <wp:positionH relativeFrom="margin">
              <wp:posOffset>-55245</wp:posOffset>
            </wp:positionH>
            <wp:positionV relativeFrom="paragraph">
              <wp:posOffset>148590</wp:posOffset>
            </wp:positionV>
            <wp:extent cx="2795905" cy="3718560"/>
            <wp:effectExtent l="0" t="0" r="4445" b="0"/>
            <wp:wrapTight wrapText="bothSides">
              <wp:wrapPolygon edited="0">
                <wp:start x="0" y="0"/>
                <wp:lineTo x="0" y="21467"/>
                <wp:lineTo x="21487" y="21467"/>
                <wp:lineTo x="21487"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4228539_499836091482072_6569054741848583720_n.jpg"/>
                    <pic:cNvPicPr/>
                  </pic:nvPicPr>
                  <pic:blipFill>
                    <a:blip r:embed="rId18">
                      <a:extLst>
                        <a:ext uri="{28A0092B-C50C-407E-A947-70E740481C1C}">
                          <a14:useLocalDpi xmlns:a14="http://schemas.microsoft.com/office/drawing/2010/main" val="0"/>
                        </a:ext>
                      </a:extLst>
                    </a:blip>
                    <a:stretch>
                      <a:fillRect/>
                    </a:stretch>
                  </pic:blipFill>
                  <pic:spPr>
                    <a:xfrm>
                      <a:off x="0" y="0"/>
                      <a:ext cx="2795905" cy="3718560"/>
                    </a:xfrm>
                    <a:prstGeom prst="rect">
                      <a:avLst/>
                    </a:prstGeom>
                  </pic:spPr>
                </pic:pic>
              </a:graphicData>
            </a:graphic>
            <wp14:sizeRelH relativeFrom="margin">
              <wp14:pctWidth>0</wp14:pctWidth>
            </wp14:sizeRelH>
            <wp14:sizeRelV relativeFrom="margin">
              <wp14:pctHeight>0</wp14:pctHeight>
            </wp14:sizeRelV>
          </wp:anchor>
        </w:drawing>
      </w:r>
    </w:p>
    <w:p w14:paraId="3C445A1A" w14:textId="478174D4" w:rsidR="00112ADE" w:rsidRDefault="00112ADE" w:rsidP="007F6354">
      <w:pPr>
        <w:jc w:val="both"/>
        <w:rPr>
          <w:sz w:val="24"/>
          <w:szCs w:val="24"/>
        </w:rPr>
      </w:pPr>
    </w:p>
    <w:p w14:paraId="5892E6FC" w14:textId="3D4EB530" w:rsidR="00112ADE" w:rsidRDefault="00112ADE" w:rsidP="007F6354">
      <w:pPr>
        <w:jc w:val="both"/>
        <w:rPr>
          <w:sz w:val="24"/>
          <w:szCs w:val="24"/>
        </w:rPr>
      </w:pPr>
    </w:p>
    <w:p w14:paraId="1D46D4B8" w14:textId="51BED6D7" w:rsidR="00112ADE" w:rsidRDefault="00112ADE" w:rsidP="007F6354">
      <w:pPr>
        <w:jc w:val="both"/>
        <w:rPr>
          <w:sz w:val="24"/>
          <w:szCs w:val="24"/>
        </w:rPr>
      </w:pPr>
    </w:p>
    <w:p w14:paraId="69415ACD" w14:textId="729A1660" w:rsidR="00112ADE" w:rsidRDefault="00112ADE" w:rsidP="007F6354">
      <w:pPr>
        <w:jc w:val="both"/>
        <w:rPr>
          <w:sz w:val="24"/>
          <w:szCs w:val="24"/>
        </w:rPr>
      </w:pPr>
    </w:p>
    <w:p w14:paraId="37962776" w14:textId="1C595551" w:rsidR="00891F4B" w:rsidRDefault="00891F4B" w:rsidP="007F6354">
      <w:pPr>
        <w:jc w:val="both"/>
        <w:rPr>
          <w:sz w:val="24"/>
          <w:szCs w:val="24"/>
        </w:rPr>
      </w:pPr>
      <w:r>
        <w:rPr>
          <w:noProof/>
          <w:sz w:val="24"/>
          <w:szCs w:val="24"/>
          <w:lang w:bidi="de-DE"/>
        </w:rPr>
        <w:drawing>
          <wp:anchor distT="0" distB="0" distL="114300" distR="114300" simplePos="0" relativeHeight="251669504" behindDoc="1" locked="0" layoutInCell="1" allowOverlap="1" wp14:anchorId="184534F6" wp14:editId="2A2AC265">
            <wp:simplePos x="0" y="0"/>
            <wp:positionH relativeFrom="margin">
              <wp:align>right</wp:align>
            </wp:positionH>
            <wp:positionV relativeFrom="paragraph">
              <wp:posOffset>245745</wp:posOffset>
            </wp:positionV>
            <wp:extent cx="2880360" cy="3829050"/>
            <wp:effectExtent l="0" t="0" r="0" b="0"/>
            <wp:wrapTight wrapText="bothSides">
              <wp:wrapPolygon edited="0">
                <wp:start x="0" y="0"/>
                <wp:lineTo x="0" y="21493"/>
                <wp:lineTo x="21429" y="21493"/>
                <wp:lineTo x="2142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4166284_3163078843916010_4755228278920952693_n.jpg"/>
                    <pic:cNvPicPr/>
                  </pic:nvPicPr>
                  <pic:blipFill>
                    <a:blip r:embed="rId19">
                      <a:extLst>
                        <a:ext uri="{28A0092B-C50C-407E-A947-70E740481C1C}">
                          <a14:useLocalDpi xmlns:a14="http://schemas.microsoft.com/office/drawing/2010/main" val="0"/>
                        </a:ext>
                      </a:extLst>
                    </a:blip>
                    <a:stretch>
                      <a:fillRect/>
                    </a:stretch>
                  </pic:blipFill>
                  <pic:spPr>
                    <a:xfrm>
                      <a:off x="0" y="0"/>
                      <a:ext cx="2880360" cy="3829050"/>
                    </a:xfrm>
                    <a:prstGeom prst="rect">
                      <a:avLst/>
                    </a:prstGeom>
                  </pic:spPr>
                </pic:pic>
              </a:graphicData>
            </a:graphic>
            <wp14:sizeRelH relativeFrom="margin">
              <wp14:pctWidth>0</wp14:pctWidth>
            </wp14:sizeRelH>
            <wp14:sizeRelV relativeFrom="margin">
              <wp14:pctHeight>0</wp14:pctHeight>
            </wp14:sizeRelV>
          </wp:anchor>
        </w:drawing>
      </w:r>
    </w:p>
    <w:p w14:paraId="17134D70" w14:textId="00B53553" w:rsidR="00891F4B" w:rsidRDefault="00891F4B" w:rsidP="007F6354">
      <w:pPr>
        <w:jc w:val="both"/>
        <w:rPr>
          <w:sz w:val="24"/>
          <w:szCs w:val="24"/>
        </w:rPr>
      </w:pPr>
    </w:p>
    <w:p w14:paraId="255FC75F" w14:textId="33E3EF75" w:rsidR="00891F4B" w:rsidRDefault="00891F4B" w:rsidP="007F6354">
      <w:pPr>
        <w:jc w:val="both"/>
        <w:rPr>
          <w:sz w:val="24"/>
          <w:szCs w:val="24"/>
        </w:rPr>
      </w:pPr>
    </w:p>
    <w:p w14:paraId="7F59769D" w14:textId="4F442224" w:rsidR="00891F4B" w:rsidRDefault="00891F4B" w:rsidP="007F6354">
      <w:pPr>
        <w:jc w:val="both"/>
        <w:rPr>
          <w:sz w:val="24"/>
          <w:szCs w:val="24"/>
        </w:rPr>
      </w:pPr>
    </w:p>
    <w:p w14:paraId="65D6BFD3" w14:textId="77777777" w:rsidR="00891F4B" w:rsidRDefault="00891F4B" w:rsidP="007F6354">
      <w:pPr>
        <w:jc w:val="both"/>
        <w:rPr>
          <w:sz w:val="24"/>
          <w:szCs w:val="24"/>
        </w:rPr>
      </w:pPr>
    </w:p>
    <w:p w14:paraId="15D8C0E5" w14:textId="77777777" w:rsidR="00891F4B" w:rsidRDefault="00891F4B" w:rsidP="007F6354">
      <w:pPr>
        <w:jc w:val="both"/>
        <w:rPr>
          <w:sz w:val="24"/>
          <w:szCs w:val="24"/>
        </w:rPr>
      </w:pPr>
    </w:p>
    <w:p w14:paraId="66CC773C" w14:textId="77777777" w:rsidR="00891F4B" w:rsidRDefault="00891F4B" w:rsidP="007F6354">
      <w:pPr>
        <w:jc w:val="both"/>
        <w:rPr>
          <w:sz w:val="24"/>
          <w:szCs w:val="24"/>
        </w:rPr>
      </w:pPr>
    </w:p>
    <w:p w14:paraId="7483B1A1" w14:textId="5038BE17" w:rsidR="00891F4B" w:rsidRPr="00A63D41" w:rsidRDefault="00891F4B" w:rsidP="00157B79">
      <w:pPr>
        <w:pStyle w:val="Nadpis3"/>
      </w:pPr>
      <w:bookmarkStart w:id="10" w:name="_Toc117416709"/>
      <w:r w:rsidRPr="00A63D41">
        <w:rPr>
          <w:lang w:bidi="de-DE"/>
        </w:rPr>
        <w:lastRenderedPageBreak/>
        <w:t>Außenbereich</w:t>
      </w:r>
      <w:bookmarkEnd w:id="10"/>
    </w:p>
    <w:p w14:paraId="72E1DA59" w14:textId="77777777" w:rsidR="00D80E7F" w:rsidRDefault="00891F4B" w:rsidP="007F6354">
      <w:pPr>
        <w:jc w:val="both"/>
        <w:rPr>
          <w:sz w:val="24"/>
          <w:szCs w:val="24"/>
        </w:rPr>
      </w:pPr>
      <w:r>
        <w:rPr>
          <w:sz w:val="24"/>
          <w:szCs w:val="24"/>
          <w:lang w:bidi="de-DE"/>
        </w:rPr>
        <w:t xml:space="preserve">Nach den theoretischen Vorbereitungen konnten wir endlich raus. </w:t>
      </w:r>
    </w:p>
    <w:p w14:paraId="74C255D2" w14:textId="7FCB3FA5" w:rsidR="00D80E7F" w:rsidRDefault="00D80E7F" w:rsidP="007F6354">
      <w:pPr>
        <w:jc w:val="both"/>
        <w:rPr>
          <w:sz w:val="24"/>
          <w:szCs w:val="24"/>
        </w:rPr>
      </w:pPr>
    </w:p>
    <w:p w14:paraId="21FD44A9" w14:textId="77777777" w:rsidR="00D80E7F" w:rsidRDefault="00D80E7F" w:rsidP="007F6354">
      <w:pPr>
        <w:jc w:val="both"/>
        <w:rPr>
          <w:sz w:val="24"/>
          <w:szCs w:val="24"/>
        </w:rPr>
      </w:pPr>
    </w:p>
    <w:p w14:paraId="07BF42D9" w14:textId="3355AB75" w:rsidR="00D80E7F" w:rsidRDefault="00D80E7F" w:rsidP="007F6354">
      <w:pPr>
        <w:jc w:val="both"/>
        <w:rPr>
          <w:sz w:val="24"/>
          <w:szCs w:val="24"/>
        </w:rPr>
      </w:pPr>
      <w:r>
        <w:rPr>
          <w:noProof/>
          <w:sz w:val="24"/>
          <w:szCs w:val="24"/>
          <w:lang w:bidi="de-DE"/>
        </w:rPr>
        <w:drawing>
          <wp:anchor distT="0" distB="0" distL="114300" distR="114300" simplePos="0" relativeHeight="251670528" behindDoc="1" locked="0" layoutInCell="1" allowOverlap="1" wp14:anchorId="6C36EC62" wp14:editId="06540CC9">
            <wp:simplePos x="0" y="0"/>
            <wp:positionH relativeFrom="margin">
              <wp:align>center</wp:align>
            </wp:positionH>
            <wp:positionV relativeFrom="paragraph">
              <wp:posOffset>209550</wp:posOffset>
            </wp:positionV>
            <wp:extent cx="5165090" cy="3446780"/>
            <wp:effectExtent l="1905" t="0" r="0" b="0"/>
            <wp:wrapTight wrapText="bothSides">
              <wp:wrapPolygon edited="0">
                <wp:start x="8" y="21612"/>
                <wp:lineTo x="21518" y="21612"/>
                <wp:lineTo x="21518" y="123"/>
                <wp:lineTo x="8" y="123"/>
                <wp:lineTo x="8" y="21612"/>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33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165090" cy="3446780"/>
                    </a:xfrm>
                    <a:prstGeom prst="rect">
                      <a:avLst/>
                    </a:prstGeom>
                  </pic:spPr>
                </pic:pic>
              </a:graphicData>
            </a:graphic>
          </wp:anchor>
        </w:drawing>
      </w:r>
    </w:p>
    <w:p w14:paraId="35454EB2" w14:textId="77777777" w:rsidR="00D80E7F" w:rsidRDefault="00D80E7F" w:rsidP="007F6354">
      <w:pPr>
        <w:jc w:val="both"/>
        <w:rPr>
          <w:sz w:val="24"/>
          <w:szCs w:val="24"/>
        </w:rPr>
      </w:pPr>
    </w:p>
    <w:p w14:paraId="173B00C9" w14:textId="77777777" w:rsidR="00D80E7F" w:rsidRDefault="00D80E7F" w:rsidP="007F6354">
      <w:pPr>
        <w:jc w:val="both"/>
        <w:rPr>
          <w:sz w:val="24"/>
          <w:szCs w:val="24"/>
        </w:rPr>
      </w:pPr>
    </w:p>
    <w:p w14:paraId="23328C88" w14:textId="77777777" w:rsidR="00D80E7F" w:rsidRDefault="00D80E7F" w:rsidP="007F6354">
      <w:pPr>
        <w:jc w:val="both"/>
        <w:rPr>
          <w:sz w:val="24"/>
          <w:szCs w:val="24"/>
        </w:rPr>
      </w:pPr>
    </w:p>
    <w:p w14:paraId="4AF6F494" w14:textId="77777777" w:rsidR="00D80E7F" w:rsidRDefault="00D80E7F" w:rsidP="007F6354">
      <w:pPr>
        <w:jc w:val="both"/>
        <w:rPr>
          <w:sz w:val="24"/>
          <w:szCs w:val="24"/>
        </w:rPr>
      </w:pPr>
    </w:p>
    <w:p w14:paraId="649223BC" w14:textId="77777777" w:rsidR="00D80E7F" w:rsidRDefault="00D80E7F" w:rsidP="007F6354">
      <w:pPr>
        <w:jc w:val="both"/>
        <w:rPr>
          <w:sz w:val="24"/>
          <w:szCs w:val="24"/>
        </w:rPr>
      </w:pPr>
    </w:p>
    <w:p w14:paraId="0D0EF8BA" w14:textId="77777777" w:rsidR="00D80E7F" w:rsidRDefault="00D80E7F" w:rsidP="007F6354">
      <w:pPr>
        <w:jc w:val="both"/>
        <w:rPr>
          <w:sz w:val="24"/>
          <w:szCs w:val="24"/>
        </w:rPr>
      </w:pPr>
    </w:p>
    <w:p w14:paraId="560EEAAA" w14:textId="77777777" w:rsidR="00D80E7F" w:rsidRDefault="00D80E7F" w:rsidP="007F6354">
      <w:pPr>
        <w:jc w:val="both"/>
        <w:rPr>
          <w:sz w:val="24"/>
          <w:szCs w:val="24"/>
        </w:rPr>
      </w:pPr>
    </w:p>
    <w:p w14:paraId="57126FA0" w14:textId="77777777" w:rsidR="00D80E7F" w:rsidRDefault="00D80E7F" w:rsidP="007F6354">
      <w:pPr>
        <w:jc w:val="both"/>
        <w:rPr>
          <w:sz w:val="24"/>
          <w:szCs w:val="24"/>
        </w:rPr>
      </w:pPr>
    </w:p>
    <w:p w14:paraId="3CC03BD4" w14:textId="77777777" w:rsidR="00D80E7F" w:rsidRDefault="00D80E7F" w:rsidP="007F6354">
      <w:pPr>
        <w:jc w:val="both"/>
        <w:rPr>
          <w:sz w:val="24"/>
          <w:szCs w:val="24"/>
        </w:rPr>
      </w:pPr>
    </w:p>
    <w:p w14:paraId="3E00D479" w14:textId="77777777" w:rsidR="00D80E7F" w:rsidRDefault="00D80E7F" w:rsidP="007F6354">
      <w:pPr>
        <w:jc w:val="both"/>
        <w:rPr>
          <w:sz w:val="24"/>
          <w:szCs w:val="24"/>
        </w:rPr>
      </w:pPr>
    </w:p>
    <w:p w14:paraId="0338650C" w14:textId="77777777" w:rsidR="00D80E7F" w:rsidRDefault="00D80E7F" w:rsidP="007F6354">
      <w:pPr>
        <w:jc w:val="both"/>
        <w:rPr>
          <w:sz w:val="24"/>
          <w:szCs w:val="24"/>
        </w:rPr>
      </w:pPr>
    </w:p>
    <w:p w14:paraId="1BDB4B24" w14:textId="77777777" w:rsidR="00D80E7F" w:rsidRDefault="00D80E7F" w:rsidP="007F6354">
      <w:pPr>
        <w:jc w:val="both"/>
        <w:rPr>
          <w:sz w:val="24"/>
          <w:szCs w:val="24"/>
        </w:rPr>
      </w:pPr>
    </w:p>
    <w:p w14:paraId="5EEAE50D" w14:textId="77777777" w:rsidR="00D80E7F" w:rsidRDefault="00D80E7F" w:rsidP="007F6354">
      <w:pPr>
        <w:jc w:val="both"/>
        <w:rPr>
          <w:sz w:val="24"/>
          <w:szCs w:val="24"/>
        </w:rPr>
      </w:pPr>
    </w:p>
    <w:p w14:paraId="72C43B61" w14:textId="77777777" w:rsidR="00D80E7F" w:rsidRDefault="00D80E7F" w:rsidP="007F6354">
      <w:pPr>
        <w:jc w:val="both"/>
        <w:rPr>
          <w:sz w:val="24"/>
          <w:szCs w:val="24"/>
        </w:rPr>
      </w:pPr>
    </w:p>
    <w:p w14:paraId="0BD39044" w14:textId="77777777" w:rsidR="00D80E7F" w:rsidRDefault="00D80E7F" w:rsidP="007F6354">
      <w:pPr>
        <w:jc w:val="both"/>
        <w:rPr>
          <w:sz w:val="24"/>
          <w:szCs w:val="24"/>
        </w:rPr>
      </w:pPr>
    </w:p>
    <w:p w14:paraId="432154F4" w14:textId="77777777" w:rsidR="00D80E7F" w:rsidRDefault="00D80E7F" w:rsidP="007F6354">
      <w:pPr>
        <w:jc w:val="both"/>
        <w:rPr>
          <w:sz w:val="24"/>
          <w:szCs w:val="24"/>
        </w:rPr>
      </w:pPr>
    </w:p>
    <w:p w14:paraId="4AFB5904" w14:textId="77777777" w:rsidR="00D80E7F" w:rsidRDefault="00D80E7F" w:rsidP="007F6354">
      <w:pPr>
        <w:jc w:val="both"/>
        <w:rPr>
          <w:sz w:val="24"/>
          <w:szCs w:val="24"/>
        </w:rPr>
      </w:pPr>
    </w:p>
    <w:p w14:paraId="43D8C567" w14:textId="77777777" w:rsidR="00D80E7F" w:rsidRDefault="00D80E7F" w:rsidP="007F6354">
      <w:pPr>
        <w:jc w:val="both"/>
        <w:rPr>
          <w:sz w:val="24"/>
          <w:szCs w:val="24"/>
        </w:rPr>
      </w:pPr>
    </w:p>
    <w:p w14:paraId="70F3A65A" w14:textId="58124F62" w:rsidR="00D80E7F" w:rsidRDefault="00A63D41" w:rsidP="007F6354">
      <w:pPr>
        <w:jc w:val="both"/>
        <w:rPr>
          <w:sz w:val="24"/>
          <w:szCs w:val="24"/>
        </w:rPr>
      </w:pPr>
      <w:r>
        <w:rPr>
          <w:noProof/>
          <w:sz w:val="24"/>
          <w:szCs w:val="24"/>
          <w:lang w:bidi="de-DE"/>
        </w:rPr>
        <w:lastRenderedPageBreak/>
        <w:drawing>
          <wp:anchor distT="0" distB="0" distL="114300" distR="114300" simplePos="0" relativeHeight="251671552" behindDoc="1" locked="0" layoutInCell="1" allowOverlap="1" wp14:anchorId="6BA2CB74" wp14:editId="0A57307E">
            <wp:simplePos x="0" y="0"/>
            <wp:positionH relativeFrom="margin">
              <wp:align>center</wp:align>
            </wp:positionH>
            <wp:positionV relativeFrom="paragraph">
              <wp:posOffset>0</wp:posOffset>
            </wp:positionV>
            <wp:extent cx="4194175" cy="3154209"/>
            <wp:effectExtent l="0" t="0" r="0" b="8255"/>
            <wp:wrapTight wrapText="bothSides">
              <wp:wrapPolygon edited="0">
                <wp:start x="0" y="0"/>
                <wp:lineTo x="0" y="21526"/>
                <wp:lineTo x="21486" y="21526"/>
                <wp:lineTo x="2148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9053529_369118845328452_2270204757510903082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4175" cy="3154209"/>
                    </a:xfrm>
                    <a:prstGeom prst="rect">
                      <a:avLst/>
                    </a:prstGeom>
                  </pic:spPr>
                </pic:pic>
              </a:graphicData>
            </a:graphic>
            <wp14:sizeRelH relativeFrom="margin">
              <wp14:pctWidth>0</wp14:pctWidth>
            </wp14:sizeRelH>
            <wp14:sizeRelV relativeFrom="margin">
              <wp14:pctHeight>0</wp14:pctHeight>
            </wp14:sizeRelV>
          </wp:anchor>
        </w:drawing>
      </w:r>
    </w:p>
    <w:p w14:paraId="46EA8FD1" w14:textId="0BD2475D" w:rsidR="00A63D41" w:rsidRDefault="00A63D41" w:rsidP="007F6354">
      <w:pPr>
        <w:jc w:val="both"/>
        <w:rPr>
          <w:sz w:val="24"/>
          <w:szCs w:val="24"/>
        </w:rPr>
      </w:pPr>
    </w:p>
    <w:p w14:paraId="11EDC70B" w14:textId="3CA44658" w:rsidR="00A63D41" w:rsidRDefault="00A63D41" w:rsidP="007F6354">
      <w:pPr>
        <w:jc w:val="both"/>
        <w:rPr>
          <w:sz w:val="24"/>
          <w:szCs w:val="24"/>
        </w:rPr>
      </w:pPr>
    </w:p>
    <w:p w14:paraId="2B8BCC16" w14:textId="487EABF3" w:rsidR="00A63D41" w:rsidRDefault="00A63D41" w:rsidP="007F6354">
      <w:pPr>
        <w:jc w:val="both"/>
        <w:rPr>
          <w:sz w:val="24"/>
          <w:szCs w:val="24"/>
        </w:rPr>
      </w:pPr>
    </w:p>
    <w:p w14:paraId="6AC5B526" w14:textId="5F222A45" w:rsidR="00A63D41" w:rsidRDefault="00A63D41" w:rsidP="007F6354">
      <w:pPr>
        <w:jc w:val="both"/>
        <w:rPr>
          <w:sz w:val="24"/>
          <w:szCs w:val="24"/>
        </w:rPr>
      </w:pPr>
    </w:p>
    <w:p w14:paraId="0E95C019" w14:textId="64E8F52B" w:rsidR="00A63D41" w:rsidRDefault="00A63D41" w:rsidP="007F6354">
      <w:pPr>
        <w:jc w:val="both"/>
        <w:rPr>
          <w:sz w:val="24"/>
          <w:szCs w:val="24"/>
        </w:rPr>
      </w:pPr>
    </w:p>
    <w:p w14:paraId="597F9D05" w14:textId="10710398" w:rsidR="00A63D41" w:rsidRDefault="00A63D41" w:rsidP="007F6354">
      <w:pPr>
        <w:jc w:val="both"/>
        <w:rPr>
          <w:sz w:val="24"/>
          <w:szCs w:val="24"/>
        </w:rPr>
      </w:pPr>
    </w:p>
    <w:p w14:paraId="13F8EC6C" w14:textId="54AF5E08" w:rsidR="00A63D41" w:rsidRDefault="00A63D41" w:rsidP="007F6354">
      <w:pPr>
        <w:jc w:val="both"/>
        <w:rPr>
          <w:sz w:val="24"/>
          <w:szCs w:val="24"/>
        </w:rPr>
      </w:pPr>
    </w:p>
    <w:p w14:paraId="45A06C25" w14:textId="5ADE9F27" w:rsidR="00A63D41" w:rsidRDefault="00A63D41" w:rsidP="007F6354">
      <w:pPr>
        <w:jc w:val="both"/>
        <w:rPr>
          <w:sz w:val="24"/>
          <w:szCs w:val="24"/>
        </w:rPr>
      </w:pPr>
    </w:p>
    <w:p w14:paraId="59F3BEA6" w14:textId="50A7C06F" w:rsidR="00A63D41" w:rsidRDefault="00A63D41" w:rsidP="007F6354">
      <w:pPr>
        <w:jc w:val="both"/>
        <w:rPr>
          <w:sz w:val="24"/>
          <w:szCs w:val="24"/>
        </w:rPr>
      </w:pPr>
    </w:p>
    <w:p w14:paraId="660388E1" w14:textId="1394BC0E" w:rsidR="00A63D41" w:rsidRDefault="00A63D41" w:rsidP="007F6354">
      <w:pPr>
        <w:jc w:val="both"/>
        <w:rPr>
          <w:sz w:val="24"/>
          <w:szCs w:val="24"/>
        </w:rPr>
      </w:pPr>
      <w:r>
        <w:rPr>
          <w:noProof/>
          <w:sz w:val="24"/>
          <w:szCs w:val="24"/>
          <w:lang w:bidi="de-DE"/>
        </w:rPr>
        <w:drawing>
          <wp:anchor distT="0" distB="0" distL="114300" distR="114300" simplePos="0" relativeHeight="251672576" behindDoc="1" locked="0" layoutInCell="1" allowOverlap="1" wp14:anchorId="105A2D4E" wp14:editId="1D63A9B9">
            <wp:simplePos x="0" y="0"/>
            <wp:positionH relativeFrom="margin">
              <wp:align>center</wp:align>
            </wp:positionH>
            <wp:positionV relativeFrom="paragraph">
              <wp:posOffset>279400</wp:posOffset>
            </wp:positionV>
            <wp:extent cx="2787015" cy="3706495"/>
            <wp:effectExtent l="0" t="0" r="0" b="8255"/>
            <wp:wrapTight wrapText="bothSides">
              <wp:wrapPolygon edited="0">
                <wp:start x="0" y="0"/>
                <wp:lineTo x="0" y="21537"/>
                <wp:lineTo x="21408" y="21537"/>
                <wp:lineTo x="2140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9596025_1349026778839305_5273554041015387465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7015" cy="3706495"/>
                    </a:xfrm>
                    <a:prstGeom prst="rect">
                      <a:avLst/>
                    </a:prstGeom>
                  </pic:spPr>
                </pic:pic>
              </a:graphicData>
            </a:graphic>
            <wp14:sizeRelH relativeFrom="margin">
              <wp14:pctWidth>0</wp14:pctWidth>
            </wp14:sizeRelH>
            <wp14:sizeRelV relativeFrom="margin">
              <wp14:pctHeight>0</wp14:pctHeight>
            </wp14:sizeRelV>
          </wp:anchor>
        </w:drawing>
      </w:r>
    </w:p>
    <w:p w14:paraId="152841BF" w14:textId="2E3A7484" w:rsidR="00A63D41" w:rsidRDefault="00A63D41" w:rsidP="007F6354">
      <w:pPr>
        <w:jc w:val="both"/>
        <w:rPr>
          <w:sz w:val="24"/>
          <w:szCs w:val="24"/>
        </w:rPr>
      </w:pPr>
    </w:p>
    <w:p w14:paraId="6E428AF9" w14:textId="2FA47D27" w:rsidR="00A63D41" w:rsidRDefault="00A63D41" w:rsidP="007F6354">
      <w:pPr>
        <w:jc w:val="both"/>
        <w:rPr>
          <w:sz w:val="24"/>
          <w:szCs w:val="24"/>
        </w:rPr>
      </w:pPr>
    </w:p>
    <w:p w14:paraId="1A68266C" w14:textId="541FDA96" w:rsidR="00A63D41" w:rsidRDefault="00A63D41" w:rsidP="007F6354">
      <w:pPr>
        <w:jc w:val="both"/>
        <w:rPr>
          <w:sz w:val="24"/>
          <w:szCs w:val="24"/>
        </w:rPr>
      </w:pPr>
    </w:p>
    <w:p w14:paraId="26B6E2F4" w14:textId="0C65704F" w:rsidR="00A63D41" w:rsidRDefault="00A63D41" w:rsidP="007F6354">
      <w:pPr>
        <w:jc w:val="both"/>
        <w:rPr>
          <w:sz w:val="24"/>
          <w:szCs w:val="24"/>
        </w:rPr>
      </w:pPr>
    </w:p>
    <w:p w14:paraId="34F9B915" w14:textId="1DD776FE" w:rsidR="00891F4B" w:rsidRDefault="00891F4B" w:rsidP="007F6354">
      <w:pPr>
        <w:jc w:val="both"/>
        <w:rPr>
          <w:sz w:val="24"/>
          <w:szCs w:val="24"/>
        </w:rPr>
      </w:pPr>
    </w:p>
    <w:p w14:paraId="4AE8C2DB" w14:textId="0E688086" w:rsidR="00891F4B" w:rsidRDefault="00891F4B" w:rsidP="007F6354">
      <w:pPr>
        <w:jc w:val="both"/>
        <w:rPr>
          <w:sz w:val="24"/>
          <w:szCs w:val="24"/>
        </w:rPr>
      </w:pPr>
    </w:p>
    <w:p w14:paraId="25C5261C" w14:textId="21C2E612" w:rsidR="00891F4B" w:rsidRDefault="00891F4B" w:rsidP="007F6354">
      <w:pPr>
        <w:jc w:val="both"/>
        <w:rPr>
          <w:sz w:val="24"/>
          <w:szCs w:val="24"/>
        </w:rPr>
      </w:pPr>
    </w:p>
    <w:p w14:paraId="064FBD3B" w14:textId="78F7ECA4" w:rsidR="00891F4B" w:rsidRDefault="00891F4B" w:rsidP="007F6354">
      <w:pPr>
        <w:jc w:val="both"/>
        <w:rPr>
          <w:sz w:val="24"/>
          <w:szCs w:val="24"/>
        </w:rPr>
      </w:pPr>
    </w:p>
    <w:p w14:paraId="7CB42B84" w14:textId="5EE40CD2" w:rsidR="00891F4B" w:rsidRDefault="00891F4B" w:rsidP="007F6354">
      <w:pPr>
        <w:jc w:val="both"/>
        <w:rPr>
          <w:sz w:val="24"/>
          <w:szCs w:val="24"/>
        </w:rPr>
      </w:pPr>
    </w:p>
    <w:p w14:paraId="5727EC89" w14:textId="4B1C9EF9" w:rsidR="00891F4B" w:rsidRDefault="00891F4B" w:rsidP="007F6354">
      <w:pPr>
        <w:jc w:val="both"/>
        <w:rPr>
          <w:sz w:val="24"/>
          <w:szCs w:val="24"/>
        </w:rPr>
      </w:pPr>
    </w:p>
    <w:p w14:paraId="65CEA063" w14:textId="2ABFB6C7" w:rsidR="00891F4B" w:rsidRDefault="00891F4B" w:rsidP="007F6354">
      <w:pPr>
        <w:jc w:val="both"/>
        <w:rPr>
          <w:sz w:val="24"/>
          <w:szCs w:val="24"/>
        </w:rPr>
      </w:pPr>
    </w:p>
    <w:p w14:paraId="6C9577BD" w14:textId="6E33D901" w:rsidR="00891F4B" w:rsidRDefault="00891F4B" w:rsidP="007F6354">
      <w:pPr>
        <w:jc w:val="both"/>
        <w:rPr>
          <w:sz w:val="24"/>
          <w:szCs w:val="24"/>
        </w:rPr>
      </w:pPr>
    </w:p>
    <w:p w14:paraId="2759CA38" w14:textId="48468F4B" w:rsidR="00A63D41" w:rsidRDefault="00A63D41" w:rsidP="00157B79">
      <w:pPr>
        <w:pStyle w:val="Nadpis3"/>
      </w:pPr>
      <w:bookmarkStart w:id="11" w:name="_Toc117416710"/>
      <w:r>
        <w:rPr>
          <w:lang w:bidi="de-DE"/>
        </w:rPr>
        <w:lastRenderedPageBreak/>
        <w:t>Videobearbeitung</w:t>
      </w:r>
      <w:bookmarkEnd w:id="11"/>
    </w:p>
    <w:p w14:paraId="55F405F7" w14:textId="07C2F3CB" w:rsidR="00A63D41" w:rsidRDefault="00A63D41" w:rsidP="00A63D41">
      <w:pPr>
        <w:jc w:val="both"/>
        <w:rPr>
          <w:sz w:val="24"/>
          <w:szCs w:val="24"/>
        </w:rPr>
      </w:pPr>
      <w:r>
        <w:rPr>
          <w:sz w:val="24"/>
          <w:szCs w:val="24"/>
          <w:lang w:bidi="de-DE"/>
        </w:rPr>
        <w:t>Bei der Bearbeitung des Videos haben wir auf die bisherigen Erfahrungen eines unserer Schüler mit Videobearbeitung zurückgegriffen. Obwohl er mit dem Programm nie arbeitete, war er in der Lage, den Computer dazu zu bringen, dass er genau das tut, was wir von ihm wollen.</w:t>
      </w:r>
    </w:p>
    <w:p w14:paraId="77E55C74" w14:textId="0CE0F212" w:rsidR="00A63D41" w:rsidRDefault="00A63D41" w:rsidP="00A63D41">
      <w:pPr>
        <w:jc w:val="both"/>
        <w:rPr>
          <w:sz w:val="24"/>
          <w:szCs w:val="24"/>
        </w:rPr>
      </w:pPr>
      <w:r>
        <w:rPr>
          <w:noProof/>
          <w:sz w:val="24"/>
          <w:szCs w:val="24"/>
          <w:lang w:bidi="de-DE"/>
        </w:rPr>
        <w:drawing>
          <wp:anchor distT="0" distB="0" distL="114300" distR="114300" simplePos="0" relativeHeight="251674624" behindDoc="1" locked="0" layoutInCell="1" allowOverlap="1" wp14:anchorId="0E95FFC1" wp14:editId="2CB363B9">
            <wp:simplePos x="0" y="0"/>
            <wp:positionH relativeFrom="margin">
              <wp:align>center</wp:align>
            </wp:positionH>
            <wp:positionV relativeFrom="paragraph">
              <wp:posOffset>271780</wp:posOffset>
            </wp:positionV>
            <wp:extent cx="5055870" cy="3792181"/>
            <wp:effectExtent l="0" t="0" r="0" b="0"/>
            <wp:wrapTight wrapText="bothSides">
              <wp:wrapPolygon edited="0">
                <wp:start x="0" y="0"/>
                <wp:lineTo x="0" y="21488"/>
                <wp:lineTo x="21486" y="21488"/>
                <wp:lineTo x="21486"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7358530_960907357969674_4834754611937997614_n.jpg"/>
                    <pic:cNvPicPr/>
                  </pic:nvPicPr>
                  <pic:blipFill>
                    <a:blip r:embed="rId23">
                      <a:extLst>
                        <a:ext uri="{28A0092B-C50C-407E-A947-70E740481C1C}">
                          <a14:useLocalDpi xmlns:a14="http://schemas.microsoft.com/office/drawing/2010/main" val="0"/>
                        </a:ext>
                      </a:extLst>
                    </a:blip>
                    <a:stretch>
                      <a:fillRect/>
                    </a:stretch>
                  </pic:blipFill>
                  <pic:spPr>
                    <a:xfrm>
                      <a:off x="0" y="0"/>
                      <a:ext cx="5055870" cy="3792181"/>
                    </a:xfrm>
                    <a:prstGeom prst="rect">
                      <a:avLst/>
                    </a:prstGeom>
                  </pic:spPr>
                </pic:pic>
              </a:graphicData>
            </a:graphic>
          </wp:anchor>
        </w:drawing>
      </w:r>
    </w:p>
    <w:p w14:paraId="13353D34" w14:textId="3AD15CC6" w:rsidR="00A63D41" w:rsidRDefault="00A63D41" w:rsidP="00A63D41">
      <w:pPr>
        <w:jc w:val="both"/>
        <w:rPr>
          <w:sz w:val="24"/>
          <w:szCs w:val="24"/>
        </w:rPr>
      </w:pPr>
    </w:p>
    <w:p w14:paraId="62041D42" w14:textId="77777777" w:rsidR="00A63D41" w:rsidRDefault="00A63D41" w:rsidP="00A63D41">
      <w:pPr>
        <w:jc w:val="both"/>
        <w:rPr>
          <w:sz w:val="24"/>
          <w:szCs w:val="24"/>
        </w:rPr>
      </w:pPr>
    </w:p>
    <w:p w14:paraId="75A78002" w14:textId="77777777" w:rsidR="00A63D41" w:rsidRDefault="00A63D41" w:rsidP="00A63D41">
      <w:pPr>
        <w:jc w:val="both"/>
        <w:rPr>
          <w:sz w:val="24"/>
          <w:szCs w:val="24"/>
        </w:rPr>
      </w:pPr>
    </w:p>
    <w:p w14:paraId="6EBE8155" w14:textId="77777777" w:rsidR="00A63D41" w:rsidRDefault="00A63D41" w:rsidP="00A63D41">
      <w:pPr>
        <w:jc w:val="both"/>
        <w:rPr>
          <w:sz w:val="24"/>
          <w:szCs w:val="24"/>
        </w:rPr>
      </w:pPr>
    </w:p>
    <w:p w14:paraId="196DF5AA" w14:textId="77777777" w:rsidR="00A63D41" w:rsidRDefault="00A63D41" w:rsidP="00A63D41">
      <w:pPr>
        <w:jc w:val="both"/>
        <w:rPr>
          <w:sz w:val="24"/>
          <w:szCs w:val="24"/>
        </w:rPr>
      </w:pPr>
    </w:p>
    <w:p w14:paraId="11E43077" w14:textId="77777777" w:rsidR="00A63D41" w:rsidRDefault="00A63D41" w:rsidP="00A63D41">
      <w:pPr>
        <w:jc w:val="both"/>
        <w:rPr>
          <w:sz w:val="24"/>
          <w:szCs w:val="24"/>
        </w:rPr>
      </w:pPr>
    </w:p>
    <w:p w14:paraId="51B86189" w14:textId="77777777" w:rsidR="00A63D41" w:rsidRDefault="00A63D41" w:rsidP="00A63D41">
      <w:pPr>
        <w:jc w:val="both"/>
        <w:rPr>
          <w:sz w:val="24"/>
          <w:szCs w:val="24"/>
        </w:rPr>
      </w:pPr>
    </w:p>
    <w:p w14:paraId="158F7B61" w14:textId="77777777" w:rsidR="00A63D41" w:rsidRDefault="00A63D41" w:rsidP="00A63D41">
      <w:pPr>
        <w:jc w:val="both"/>
        <w:rPr>
          <w:sz w:val="24"/>
          <w:szCs w:val="24"/>
        </w:rPr>
      </w:pPr>
    </w:p>
    <w:p w14:paraId="1EFE6212" w14:textId="77777777" w:rsidR="00A63D41" w:rsidRDefault="00A63D41" w:rsidP="00A63D41">
      <w:pPr>
        <w:jc w:val="both"/>
        <w:rPr>
          <w:sz w:val="24"/>
          <w:szCs w:val="24"/>
        </w:rPr>
      </w:pPr>
    </w:p>
    <w:p w14:paraId="7B45E677" w14:textId="77777777" w:rsidR="00A63D41" w:rsidRDefault="00A63D41" w:rsidP="00A63D41">
      <w:pPr>
        <w:jc w:val="both"/>
        <w:rPr>
          <w:sz w:val="24"/>
          <w:szCs w:val="24"/>
        </w:rPr>
      </w:pPr>
    </w:p>
    <w:p w14:paraId="0850A30E" w14:textId="77777777" w:rsidR="00A63D41" w:rsidRDefault="00A63D41" w:rsidP="00A63D41">
      <w:pPr>
        <w:jc w:val="both"/>
        <w:rPr>
          <w:sz w:val="24"/>
          <w:szCs w:val="24"/>
        </w:rPr>
      </w:pPr>
    </w:p>
    <w:p w14:paraId="515FBB3B" w14:textId="77777777" w:rsidR="00A63D41" w:rsidRDefault="00A63D41" w:rsidP="00A63D41">
      <w:pPr>
        <w:jc w:val="both"/>
        <w:rPr>
          <w:sz w:val="24"/>
          <w:szCs w:val="24"/>
        </w:rPr>
      </w:pPr>
    </w:p>
    <w:p w14:paraId="402F9256" w14:textId="77777777" w:rsidR="00A63D41" w:rsidRDefault="00A63D41" w:rsidP="00A63D41">
      <w:pPr>
        <w:jc w:val="both"/>
        <w:rPr>
          <w:sz w:val="24"/>
          <w:szCs w:val="24"/>
        </w:rPr>
      </w:pPr>
    </w:p>
    <w:p w14:paraId="62C79C93" w14:textId="77777777" w:rsidR="00335327" w:rsidRDefault="00335327" w:rsidP="00A63D41">
      <w:pPr>
        <w:jc w:val="both"/>
        <w:rPr>
          <w:sz w:val="32"/>
          <w:szCs w:val="32"/>
        </w:rPr>
      </w:pPr>
    </w:p>
    <w:p w14:paraId="79462491" w14:textId="77777777" w:rsidR="00335327" w:rsidRDefault="00335327" w:rsidP="00A63D41">
      <w:pPr>
        <w:jc w:val="both"/>
        <w:rPr>
          <w:sz w:val="32"/>
          <w:szCs w:val="32"/>
        </w:rPr>
      </w:pPr>
    </w:p>
    <w:p w14:paraId="78BE3A1F" w14:textId="77777777" w:rsidR="00335327" w:rsidRDefault="00335327" w:rsidP="00A63D41">
      <w:pPr>
        <w:jc w:val="both"/>
        <w:rPr>
          <w:sz w:val="32"/>
          <w:szCs w:val="32"/>
        </w:rPr>
      </w:pPr>
    </w:p>
    <w:p w14:paraId="14EAEE1E" w14:textId="77777777" w:rsidR="00335327" w:rsidRDefault="00335327" w:rsidP="00A63D41">
      <w:pPr>
        <w:jc w:val="both"/>
        <w:rPr>
          <w:sz w:val="32"/>
          <w:szCs w:val="32"/>
        </w:rPr>
      </w:pPr>
    </w:p>
    <w:p w14:paraId="35BB37E6" w14:textId="09C8C686" w:rsidR="00A63D41" w:rsidRPr="00335327" w:rsidRDefault="00335327" w:rsidP="00157B79">
      <w:pPr>
        <w:pStyle w:val="Nadpis1"/>
      </w:pPr>
      <w:bookmarkStart w:id="12" w:name="_Toc117416711"/>
      <w:r>
        <w:rPr>
          <w:lang w:bidi="de-DE"/>
        </w:rPr>
        <w:lastRenderedPageBreak/>
        <w:t>Fazit</w:t>
      </w:r>
      <w:bookmarkEnd w:id="12"/>
    </w:p>
    <w:p w14:paraId="2AD6079E" w14:textId="17465DE9" w:rsidR="00A63D41" w:rsidRDefault="00A63D41" w:rsidP="00A63D41">
      <w:pPr>
        <w:jc w:val="both"/>
        <w:rPr>
          <w:sz w:val="24"/>
          <w:szCs w:val="24"/>
        </w:rPr>
      </w:pPr>
      <w:r>
        <w:rPr>
          <w:sz w:val="24"/>
          <w:szCs w:val="24"/>
          <w:lang w:bidi="de-DE"/>
        </w:rPr>
        <w:t xml:space="preserve">Viele verschiedene vorhersehbare und unvorhersehbare Situationen haben uns während des gesamten Projekts begleitet. </w:t>
      </w:r>
    </w:p>
    <w:p w14:paraId="4EA5ED9C" w14:textId="6778891C" w:rsidR="00A63D41" w:rsidRDefault="00A63D41" w:rsidP="00A63D41">
      <w:pPr>
        <w:jc w:val="both"/>
        <w:rPr>
          <w:sz w:val="24"/>
          <w:szCs w:val="24"/>
        </w:rPr>
      </w:pPr>
      <w:r>
        <w:rPr>
          <w:sz w:val="24"/>
          <w:szCs w:val="24"/>
          <w:lang w:bidi="de-DE"/>
        </w:rPr>
        <w:t>Es gab jedoch mehrere Faktoren, die den Drehprozess verlangsamten:</w:t>
      </w:r>
    </w:p>
    <w:p w14:paraId="4E994DF7" w14:textId="22FB4CE4" w:rsidR="00A63D41" w:rsidRDefault="00A63D41" w:rsidP="00A63D41">
      <w:pPr>
        <w:jc w:val="both"/>
        <w:rPr>
          <w:sz w:val="24"/>
          <w:szCs w:val="24"/>
        </w:rPr>
      </w:pPr>
      <w:r>
        <w:rPr>
          <w:sz w:val="24"/>
          <w:szCs w:val="24"/>
          <w:lang w:bidi="de-DE"/>
        </w:rPr>
        <w:t xml:space="preserve">- </w:t>
      </w:r>
      <w:r w:rsidRPr="00E2408A">
        <w:rPr>
          <w:b/>
          <w:bCs/>
          <w:sz w:val="24"/>
          <w:szCs w:val="24"/>
          <w:lang w:bidi="de-DE"/>
        </w:rPr>
        <w:t>schlechtes Wetter</w:t>
      </w:r>
      <w:r>
        <w:rPr>
          <w:sz w:val="24"/>
          <w:szCs w:val="24"/>
          <w:lang w:bidi="de-DE"/>
        </w:rPr>
        <w:t>. Warum muss es genau zu dem Zeitpunkt, an dem wir uns treffen, regnen oder blasen, sodass jeder Angst hat, die Drohne zu fliegen?</w:t>
      </w:r>
    </w:p>
    <w:p w14:paraId="6A50E3D4" w14:textId="4E35A97C" w:rsidR="00A63D41" w:rsidRDefault="00A63D41" w:rsidP="00A63D41">
      <w:pPr>
        <w:jc w:val="both"/>
        <w:rPr>
          <w:sz w:val="24"/>
          <w:szCs w:val="24"/>
        </w:rPr>
      </w:pPr>
      <w:r>
        <w:rPr>
          <w:sz w:val="24"/>
          <w:szCs w:val="24"/>
          <w:lang w:bidi="de-DE"/>
        </w:rPr>
        <w:t xml:space="preserve">- </w:t>
      </w:r>
      <w:r w:rsidRPr="00E2408A">
        <w:rPr>
          <w:b/>
          <w:bCs/>
          <w:sz w:val="24"/>
          <w:szCs w:val="24"/>
          <w:lang w:bidi="de-DE"/>
        </w:rPr>
        <w:t>begrenzte Möglichkeiten</w:t>
      </w:r>
      <w:r>
        <w:rPr>
          <w:sz w:val="24"/>
          <w:szCs w:val="24"/>
          <w:lang w:bidi="de-DE"/>
        </w:rPr>
        <w:t xml:space="preserve"> für das gesamte Team, </w:t>
      </w:r>
      <w:r w:rsidRPr="00E2408A">
        <w:rPr>
          <w:b/>
          <w:bCs/>
          <w:sz w:val="24"/>
          <w:szCs w:val="24"/>
          <w:lang w:bidi="de-DE"/>
        </w:rPr>
        <w:t>sich zu treffen</w:t>
      </w:r>
      <w:r>
        <w:rPr>
          <w:sz w:val="24"/>
          <w:szCs w:val="24"/>
          <w:lang w:bidi="de-DE"/>
        </w:rPr>
        <w:t>, da wir eine zuständige Grundschule für eine große Region sind. Jedes Mitglied unseres Teams lebt in einem anderen Dorf. Wir hatten zwar eine Mittagspause zwischen dem Vormittags- und dem Nachmittagsunterricht für unsere Meetings, aber diese Zeit war sehr kurz und wir standen bald unter Zeitdruck. Hinzu kamen noch die verschiedenen Schulaktivitäten einzelner Schüler:innen, und das Team begann sehr laut über weitere Kürzungen im Drehbuch zu sprechen. Deshalb fingen wir an, über Samstage und Sonntage als die einzig möglichen Tage für Arbeit zu sprechen.</w:t>
      </w:r>
    </w:p>
    <w:p w14:paraId="3C4139D2" w14:textId="1DFAADDB" w:rsidR="00A63D41" w:rsidRDefault="00A63D41" w:rsidP="00A63D41">
      <w:pPr>
        <w:jc w:val="both"/>
        <w:rPr>
          <w:sz w:val="24"/>
          <w:szCs w:val="24"/>
        </w:rPr>
      </w:pPr>
      <w:r>
        <w:rPr>
          <w:sz w:val="24"/>
          <w:szCs w:val="24"/>
          <w:lang w:bidi="de-DE"/>
        </w:rPr>
        <w:t xml:space="preserve">- </w:t>
      </w:r>
      <w:r w:rsidRPr="00E2408A">
        <w:rPr>
          <w:b/>
          <w:bCs/>
          <w:sz w:val="24"/>
          <w:szCs w:val="24"/>
          <w:lang w:bidi="de-DE"/>
        </w:rPr>
        <w:t>COVID-19</w:t>
      </w:r>
      <w:r>
        <w:rPr>
          <w:sz w:val="24"/>
          <w:szCs w:val="24"/>
          <w:lang w:bidi="de-DE"/>
        </w:rPr>
        <w:t>. Eines der Themen, die den Verlauf des gesamten Schuljahres stark beeinflusst haben. Viele der regelmäßigen Veranstaltungen, die in der Schule oder im Dorf stattfinden und für den Film vorgesehen waren, wurden wegen des Versammlungs- und Veranstaltungsverbots plötzlich abgesagt. So haben wir unser großes Festival verloren, der Schulball fand erst im Mai statt (also fast nach dem Abschluss des Projekts) usw.</w:t>
      </w:r>
    </w:p>
    <w:p w14:paraId="2D540628" w14:textId="34EC6441" w:rsidR="00A63D41" w:rsidRDefault="00A63D41" w:rsidP="00A63D41">
      <w:pPr>
        <w:jc w:val="both"/>
        <w:rPr>
          <w:sz w:val="24"/>
          <w:szCs w:val="24"/>
        </w:rPr>
      </w:pPr>
      <w:r>
        <w:rPr>
          <w:sz w:val="24"/>
          <w:szCs w:val="24"/>
          <w:lang w:bidi="de-DE"/>
        </w:rPr>
        <w:t>Im Rahmen der gesamten Teamzusammenarbeit mussten wir ständig improvisieren.</w:t>
      </w:r>
    </w:p>
    <w:p w14:paraId="0B7CF058" w14:textId="6A8D05CF" w:rsidR="00A63D41" w:rsidRDefault="00A63D41" w:rsidP="00A63D41">
      <w:pPr>
        <w:jc w:val="both"/>
        <w:rPr>
          <w:sz w:val="24"/>
          <w:szCs w:val="24"/>
        </w:rPr>
      </w:pPr>
      <w:r>
        <w:rPr>
          <w:sz w:val="24"/>
          <w:szCs w:val="24"/>
          <w:lang w:bidi="de-DE"/>
        </w:rPr>
        <w:t>Aber trotz aller Probleme und Teilausfälle hat uns die gemeinsame Zusammenarbeit sehr viel Spaß gemacht. Wir haben viele humorvolle Situationen erlebt, an die wir uns lange erinnert haben und noch lange erinnern werden. Wir nehmen dem Projekt die Entscheidung mit, dass es sich trotz aller Strapazen gelohnt hat und wir in den nächsten Jahren ausprobieren werden, was die uns anvertraute audiovisuelle Technik leisten kann. Vielleicht wird ein weltbekannter Regisseur oder Kameramann in Žarošice aufwachsen.</w:t>
      </w:r>
    </w:p>
    <w:p w14:paraId="531D2234" w14:textId="77777777" w:rsidR="00A63D41" w:rsidRDefault="00A63D41" w:rsidP="00A63D41">
      <w:pPr>
        <w:jc w:val="both"/>
        <w:rPr>
          <w:sz w:val="24"/>
          <w:szCs w:val="24"/>
        </w:rPr>
      </w:pPr>
    </w:p>
    <w:p w14:paraId="7C7FB58A" w14:textId="56DEA436" w:rsidR="00112ADE" w:rsidRPr="007F6354" w:rsidRDefault="00112ADE" w:rsidP="007F6354">
      <w:pPr>
        <w:jc w:val="both"/>
        <w:rPr>
          <w:sz w:val="24"/>
          <w:szCs w:val="24"/>
        </w:rPr>
      </w:pPr>
    </w:p>
    <w:sectPr w:rsidR="00112ADE" w:rsidRPr="007F6354" w:rsidSect="00B24D9C">
      <w:headerReference w:type="default" r:id="rId24"/>
      <w:footerReference w:type="default" r:id="rId25"/>
      <w:pgSz w:w="11900" w:h="16840"/>
      <w:pgMar w:top="1417" w:right="1417" w:bottom="1417" w:left="1417" w:header="21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D1972" w14:textId="77777777" w:rsidR="00E16BFB" w:rsidRDefault="00E16BFB" w:rsidP="00B24D9C">
      <w:r>
        <w:separator/>
      </w:r>
    </w:p>
  </w:endnote>
  <w:endnote w:type="continuationSeparator" w:id="0">
    <w:p w14:paraId="24725E72" w14:textId="77777777" w:rsidR="00E16BFB" w:rsidRDefault="00E16BFB" w:rsidP="00B2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BB78" w14:textId="77777777" w:rsidR="002966E4" w:rsidRDefault="002966E4" w:rsidP="00B24D9C">
    <w:pPr>
      <w:pStyle w:val="Zpat"/>
    </w:pPr>
    <w:r w:rsidRPr="00384145">
      <w:rPr>
        <w:noProof/>
        <w:lang w:bidi="de-DE"/>
      </w:rPr>
      <w:drawing>
        <wp:anchor distT="0" distB="0" distL="114300" distR="114300" simplePos="0" relativeHeight="251658240" behindDoc="1" locked="0" layoutInCell="1" allowOverlap="1" wp14:anchorId="063025B5" wp14:editId="002353AB">
          <wp:simplePos x="0" y="0"/>
          <wp:positionH relativeFrom="column">
            <wp:posOffset>-1148080</wp:posOffset>
          </wp:positionH>
          <wp:positionV relativeFrom="paragraph">
            <wp:posOffset>-1477442</wp:posOffset>
          </wp:positionV>
          <wp:extent cx="7826384" cy="2121049"/>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6384" cy="21210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197AA" w14:textId="77777777" w:rsidR="00E16BFB" w:rsidRDefault="00E16BFB" w:rsidP="00B24D9C">
      <w:r>
        <w:separator/>
      </w:r>
    </w:p>
  </w:footnote>
  <w:footnote w:type="continuationSeparator" w:id="0">
    <w:p w14:paraId="093CBBB9" w14:textId="77777777" w:rsidR="00E16BFB" w:rsidRDefault="00E16BFB" w:rsidP="00B24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A440" w14:textId="77777777" w:rsidR="002966E4" w:rsidRDefault="002966E4" w:rsidP="00B24D9C">
    <w:pPr>
      <w:pStyle w:val="Zhlav"/>
    </w:pPr>
    <w:r w:rsidRPr="005F23C7">
      <w:rPr>
        <w:noProof/>
        <w:lang w:bidi="de-DE"/>
      </w:rPr>
      <w:drawing>
        <wp:anchor distT="0" distB="0" distL="114300" distR="114300" simplePos="0" relativeHeight="251660288" behindDoc="1" locked="0" layoutInCell="1" allowOverlap="1" wp14:anchorId="69B59A78" wp14:editId="76F3E89F">
          <wp:simplePos x="0" y="0"/>
          <wp:positionH relativeFrom="column">
            <wp:posOffset>2540</wp:posOffset>
          </wp:positionH>
          <wp:positionV relativeFrom="paragraph">
            <wp:posOffset>-875233</wp:posOffset>
          </wp:positionV>
          <wp:extent cx="5756910" cy="59436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6910" cy="594360"/>
                  </a:xfrm>
                  <a:prstGeom prst="rect">
                    <a:avLst/>
                  </a:prstGeom>
                </pic:spPr>
              </pic:pic>
            </a:graphicData>
          </a:graphic>
          <wp14:sizeRelH relativeFrom="page">
            <wp14:pctWidth>0</wp14:pctWidth>
          </wp14:sizeRelH>
          <wp14:sizeRelV relativeFrom="page">
            <wp14:pctHeight>0</wp14:pctHeight>
          </wp14:sizeRelV>
        </wp:anchor>
      </w:drawing>
    </w:r>
  </w:p>
  <w:p w14:paraId="0E5903AB" w14:textId="77777777" w:rsidR="002966E4" w:rsidRDefault="002966E4" w:rsidP="00B24D9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E4"/>
    <w:rsid w:val="000164EA"/>
    <w:rsid w:val="00035429"/>
    <w:rsid w:val="00047AEE"/>
    <w:rsid w:val="00112ADE"/>
    <w:rsid w:val="00157B79"/>
    <w:rsid w:val="0017789B"/>
    <w:rsid w:val="0018339A"/>
    <w:rsid w:val="001C2F0E"/>
    <w:rsid w:val="002350BC"/>
    <w:rsid w:val="00296340"/>
    <w:rsid w:val="002966E4"/>
    <w:rsid w:val="002B175C"/>
    <w:rsid w:val="00335327"/>
    <w:rsid w:val="00384145"/>
    <w:rsid w:val="003D6400"/>
    <w:rsid w:val="00527908"/>
    <w:rsid w:val="0055614B"/>
    <w:rsid w:val="005B1D87"/>
    <w:rsid w:val="005F23C7"/>
    <w:rsid w:val="00677A0A"/>
    <w:rsid w:val="006A14CD"/>
    <w:rsid w:val="006B3869"/>
    <w:rsid w:val="00722E2B"/>
    <w:rsid w:val="007456EC"/>
    <w:rsid w:val="00780D02"/>
    <w:rsid w:val="007F6354"/>
    <w:rsid w:val="00891F4B"/>
    <w:rsid w:val="009245E6"/>
    <w:rsid w:val="00A149E4"/>
    <w:rsid w:val="00A175C1"/>
    <w:rsid w:val="00A63D41"/>
    <w:rsid w:val="00A72D31"/>
    <w:rsid w:val="00A80DD3"/>
    <w:rsid w:val="00AB21A7"/>
    <w:rsid w:val="00AE16D7"/>
    <w:rsid w:val="00AF5E3C"/>
    <w:rsid w:val="00B24D9C"/>
    <w:rsid w:val="00B663F5"/>
    <w:rsid w:val="00C3470D"/>
    <w:rsid w:val="00C55C32"/>
    <w:rsid w:val="00C911F0"/>
    <w:rsid w:val="00D261B7"/>
    <w:rsid w:val="00D3047F"/>
    <w:rsid w:val="00D80E7F"/>
    <w:rsid w:val="00D94C00"/>
    <w:rsid w:val="00DA7558"/>
    <w:rsid w:val="00DF7451"/>
    <w:rsid w:val="00E02B0B"/>
    <w:rsid w:val="00E16BFB"/>
    <w:rsid w:val="00E2408A"/>
    <w:rsid w:val="00E73668"/>
    <w:rsid w:val="00E86115"/>
    <w:rsid w:val="00EE5E22"/>
    <w:rsid w:val="00FB5E5D"/>
    <w:rsid w:val="00FF3489"/>
    <w:rsid w:val="00FF3E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2E3AD"/>
  <w15:docId w15:val="{BCFF1B1A-09AA-45B2-91DB-7DBEA9ED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rsid w:val="006B3869"/>
    <w:pPr>
      <w:numPr>
        <w:ilvl w:val="1"/>
      </w:numPr>
      <w:jc w:val="center"/>
    </w:pPr>
    <w:rPr>
      <w:color w:val="44546A" w:themeColor="text2"/>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YSOCI~1\AppData\Local\Temp\DigiME_hl_papir_sablona-CZ-5.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16AE9-AA2B-4151-BE00-2C410E60F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C:\Users\VYSOCI~1\AppData\Local\Temp\DigiME_hl_papir_sablona-CZ-5.dotx</Template>
  <TotalTime>18</TotalTime>
  <Pages>15</Pages>
  <Words>1153</Words>
  <Characters>7337</Characters>
  <Application>Microsoft Office Word</Application>
  <DocSecurity>0</DocSecurity>
  <Lines>319</Lines>
  <Paragraphs>151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Miloš Fišar</cp:lastModifiedBy>
  <cp:revision>7</cp:revision>
  <dcterms:created xsi:type="dcterms:W3CDTF">2022-09-29T12:59:00Z</dcterms:created>
  <dcterms:modified xsi:type="dcterms:W3CDTF">2022-10-23T09:24:00Z</dcterms:modified>
</cp:coreProperties>
</file>